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D0BCC" w14:textId="5B23187B" w:rsidR="00805EDA" w:rsidRDefault="008177A7" w:rsidP="004E3E67">
      <w:pPr>
        <w:ind w:left="1701"/>
        <w:jc w:val="center"/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42D7B567" wp14:editId="78AAAF6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56900" cy="7562215"/>
            <wp:effectExtent l="0" t="0" r="0" b="0"/>
            <wp:wrapNone/>
            <wp:docPr id="303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0" cy="756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BA4DBA" w14:textId="77777777" w:rsidR="00344057" w:rsidRDefault="00344057" w:rsidP="004E3E67">
      <w:pPr>
        <w:ind w:left="1701"/>
        <w:jc w:val="center"/>
        <w:rPr>
          <w:rFonts w:cs="Arial"/>
          <w:sz w:val="36"/>
          <w:szCs w:val="36"/>
        </w:rPr>
      </w:pPr>
    </w:p>
    <w:p w14:paraId="2D44B063" w14:textId="77777777" w:rsidR="00344057" w:rsidRDefault="00344057" w:rsidP="004E3E67">
      <w:pPr>
        <w:ind w:left="1701"/>
        <w:jc w:val="center"/>
        <w:rPr>
          <w:rFonts w:cs="Arial"/>
          <w:sz w:val="36"/>
          <w:szCs w:val="36"/>
        </w:rPr>
      </w:pPr>
    </w:p>
    <w:p w14:paraId="3F2F9B4F" w14:textId="77777777" w:rsidR="00344057" w:rsidRDefault="00344057" w:rsidP="004E3E67">
      <w:pPr>
        <w:ind w:left="1701"/>
        <w:jc w:val="center"/>
        <w:rPr>
          <w:rFonts w:cs="Arial"/>
          <w:sz w:val="36"/>
          <w:szCs w:val="36"/>
        </w:rPr>
      </w:pPr>
    </w:p>
    <w:p w14:paraId="2065FB45" w14:textId="77777777" w:rsidR="00344057" w:rsidRDefault="00344057" w:rsidP="004E3E67">
      <w:pPr>
        <w:ind w:left="1701"/>
        <w:jc w:val="center"/>
        <w:rPr>
          <w:rFonts w:cs="Arial"/>
          <w:sz w:val="36"/>
          <w:szCs w:val="36"/>
        </w:rPr>
      </w:pPr>
    </w:p>
    <w:p w14:paraId="03654A2E" w14:textId="7BB3B54D" w:rsidR="004E3E67" w:rsidRDefault="00BA0D4B" w:rsidP="004E3E67">
      <w:pPr>
        <w:ind w:left="1701"/>
        <w:jc w:val="center"/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>2026.MÁJUS 18-24</w:t>
      </w:r>
    </w:p>
    <w:p w14:paraId="5FDB7E75" w14:textId="77777777" w:rsidR="00267C57" w:rsidRDefault="00267C57" w:rsidP="004E3E67">
      <w:pPr>
        <w:ind w:left="1701"/>
        <w:jc w:val="center"/>
      </w:pPr>
    </w:p>
    <w:tbl>
      <w:tblPr>
        <w:tblW w:w="15309" w:type="dxa"/>
        <w:tblInd w:w="14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984"/>
        <w:gridCol w:w="1985"/>
        <w:gridCol w:w="1984"/>
        <w:gridCol w:w="1984"/>
        <w:gridCol w:w="1985"/>
        <w:gridCol w:w="1984"/>
        <w:gridCol w:w="1985"/>
      </w:tblGrid>
      <w:tr w:rsidR="00267C57" w:rsidRPr="00ED6F30" w14:paraId="2F78417E" w14:textId="77777777" w:rsidTr="00344057">
        <w:tc>
          <w:tcPr>
            <w:tcW w:w="1418" w:type="dxa"/>
          </w:tcPr>
          <w:p w14:paraId="028F2DBE" w14:textId="6B84F983" w:rsidR="00181B52" w:rsidRPr="008835C1" w:rsidRDefault="00BA0D4B" w:rsidP="00181B52">
            <w:pPr>
              <w:spacing w:before="40" w:after="40"/>
              <w:jc w:val="center"/>
              <w:rPr>
                <w:b/>
                <w:bCs/>
                <w:sz w:val="16"/>
                <w:szCs w:val="16"/>
              </w:rPr>
            </w:pPr>
            <w:r w:rsidRPr="008835C1">
              <w:rPr>
                <w:b/>
                <w:bCs/>
                <w:sz w:val="18"/>
                <w:szCs w:val="18"/>
              </w:rPr>
              <w:t>Normál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49DA8054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Hétfő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5E79FA19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Kedd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087C6AED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Szerda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281EB168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Csütörtök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3C88BC2C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Péntek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64A7B235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Szombat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106C8D5F" w14:textId="77777777" w:rsidR="00267C57" w:rsidRPr="00805EDA" w:rsidRDefault="00267C57" w:rsidP="006A293B">
            <w:pPr>
              <w:spacing w:before="40" w:after="40"/>
              <w:jc w:val="center"/>
              <w:rPr>
                <w:i/>
                <w:smallCaps/>
                <w:sz w:val="32"/>
                <w:szCs w:val="32"/>
              </w:rPr>
            </w:pPr>
            <w:r w:rsidRPr="00805EDA">
              <w:rPr>
                <w:i/>
                <w:smallCaps/>
                <w:sz w:val="32"/>
                <w:szCs w:val="32"/>
              </w:rPr>
              <w:t>Vasárnap</w:t>
            </w:r>
          </w:p>
        </w:tc>
      </w:tr>
      <w:tr w:rsidR="00A0443E" w:rsidRPr="00ED6F30" w14:paraId="64C36E68" w14:textId="77777777" w:rsidTr="00FC72CE">
        <w:trPr>
          <w:trHeight w:hRule="exact" w:val="1173"/>
        </w:trPr>
        <w:tc>
          <w:tcPr>
            <w:tcW w:w="1418" w:type="dxa"/>
            <w:vMerge w:val="restart"/>
            <w:vAlign w:val="center"/>
          </w:tcPr>
          <w:p w14:paraId="3375394B" w14:textId="77777777" w:rsidR="00A0443E" w:rsidRPr="00130529" w:rsidRDefault="00A0443E" w:rsidP="003B532E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130529">
              <w:rPr>
                <w:sz w:val="24"/>
                <w:szCs w:val="24"/>
              </w:rPr>
              <w:t>Reggeli</w:t>
            </w: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2318D16F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22D53AA2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02C942B2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Magos kenyér </w:t>
            </w:r>
          </w:p>
          <w:p w14:paraId="55533DC2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Sajtkrém ( saját K.) </w:t>
            </w:r>
          </w:p>
          <w:p w14:paraId="3323C6C4" w14:textId="7E106081" w:rsidR="00A0443E" w:rsidRPr="004E3E67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14:paraId="484AE0E3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1A23292D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65A3712B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Kolbászkrém</w:t>
            </w:r>
          </w:p>
          <w:p w14:paraId="7E8D22D8" w14:textId="51EF552D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4AB693D7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4E946F74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Tej  (meleg)</w:t>
            </w:r>
          </w:p>
          <w:p w14:paraId="0B31A793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Fatörzs kifli </w:t>
            </w:r>
          </w:p>
          <w:p w14:paraId="2B168A3F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7dkg</w:t>
            </w:r>
          </w:p>
          <w:p w14:paraId="2D4B2A58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Margarin csészés </w:t>
            </w:r>
          </w:p>
          <w:p w14:paraId="077EA9EA" w14:textId="1AC25BDF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43B09E87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488BE3A8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37121CE4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Paradicsom </w:t>
            </w:r>
          </w:p>
          <w:p w14:paraId="73E536BE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Tavaszi felvágott </w:t>
            </w:r>
          </w:p>
          <w:p w14:paraId="214929C9" w14:textId="4CEB2487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14:paraId="4E066D65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7357701F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3D147FB3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Korpás kifli </w:t>
            </w:r>
          </w:p>
          <w:p w14:paraId="35AF35AA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Körözött / házi/*</w:t>
            </w:r>
          </w:p>
          <w:p w14:paraId="321F59C2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Zöldpaprika  </w:t>
            </w:r>
          </w:p>
          <w:p w14:paraId="0ED4CB34" w14:textId="1DAA8790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30AECC8E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7E271417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3201CE90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Magos kenyér </w:t>
            </w:r>
          </w:p>
          <w:p w14:paraId="5DC279D4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Szardiniakrém</w:t>
            </w:r>
          </w:p>
          <w:p w14:paraId="148452CD" w14:textId="0A5E467A" w:rsidR="00A0443E" w:rsidRPr="00F50479" w:rsidRDefault="00A0443E" w:rsidP="003B532E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14:paraId="128FB7FB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2A2DA4D8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Karamellás tej</w:t>
            </w:r>
          </w:p>
          <w:p w14:paraId="5AA35CAF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Kalács foszlós,</w:t>
            </w:r>
          </w:p>
          <w:p w14:paraId="2F5E0B06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Mini jam.</w:t>
            </w:r>
          </w:p>
          <w:p w14:paraId="4CE0FBBB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Ráma margarin</w:t>
            </w:r>
          </w:p>
          <w:p w14:paraId="33692BD6" w14:textId="45D9BAD3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A0443E" w:rsidRPr="00ED6F30" w14:paraId="4561CFD3" w14:textId="77777777" w:rsidTr="00FC72CE">
        <w:trPr>
          <w:trHeight w:hRule="exact" w:val="400"/>
        </w:trPr>
        <w:tc>
          <w:tcPr>
            <w:tcW w:w="1418" w:type="dxa"/>
            <w:vMerge/>
            <w:vAlign w:val="center"/>
          </w:tcPr>
          <w:p w14:paraId="386F786E" w14:textId="77777777" w:rsidR="00A0443E" w:rsidRPr="00130529" w:rsidRDefault="00A0443E" w:rsidP="003B53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276BD5F9" w14:textId="637F2DBF" w:rsidR="00A0443E" w:rsidRPr="00B454DA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</w:t>
            </w:r>
            <w:r>
              <w:rPr>
                <w:i/>
                <w:sz w:val="14"/>
                <w:szCs w:val="14"/>
              </w:rPr>
              <w:t xml:space="preserve">: </w:t>
            </w:r>
            <w:r w:rsidR="00BA0D4B">
              <w:rPr>
                <w:sz w:val="14"/>
                <w:szCs w:val="14"/>
              </w:rPr>
              <w:t>glutén, szezámmag, szójabab, tej, zeller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6EFC8C45" w14:textId="210AE88E" w:rsidR="00A0443E" w:rsidRPr="00B454DA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</w:t>
            </w:r>
            <w:r>
              <w:rPr>
                <w:i/>
                <w:sz w:val="14"/>
                <w:szCs w:val="14"/>
              </w:rPr>
              <w:t xml:space="preserve">: 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699E1299" w14:textId="1DC5B1D5" w:rsidR="00A0443E" w:rsidRPr="00F50479" w:rsidRDefault="00A0443E" w:rsidP="003B532E">
            <w:pPr>
              <w:tabs>
                <w:tab w:val="center" w:pos="382"/>
                <w:tab w:val="center" w:pos="1275"/>
              </w:tabs>
              <w:rPr>
                <w:i/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 xml:space="preserve">Allergének: </w:t>
            </w:r>
            <w:r w:rsidR="00BA0D4B">
              <w:rPr>
                <w:sz w:val="14"/>
                <w:szCs w:val="14"/>
              </w:rPr>
              <w:t>glutén, tej, zeller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703C6832" w14:textId="0039FA04" w:rsidR="00A0443E" w:rsidRPr="00B454DA" w:rsidRDefault="00A0443E" w:rsidP="003B532E">
            <w:pPr>
              <w:tabs>
                <w:tab w:val="center" w:pos="424"/>
                <w:tab w:val="center" w:pos="1416"/>
              </w:tabs>
              <w:rPr>
                <w:i/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BA0D4B">
              <w:rPr>
                <w:sz w:val="14"/>
                <w:szCs w:val="14"/>
              </w:rPr>
              <w:t>tej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8764697" w14:textId="66FA5DF0" w:rsidR="00A0443E" w:rsidRPr="00F50479" w:rsidRDefault="00A0443E" w:rsidP="003B532E">
            <w:pPr>
              <w:tabs>
                <w:tab w:val="center" w:pos="383"/>
                <w:tab w:val="center" w:pos="1234"/>
              </w:tabs>
              <w:rPr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BA0D4B">
              <w:rPr>
                <w:sz w:val="14"/>
                <w:szCs w:val="14"/>
              </w:rPr>
              <w:t>glutén, tej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4C7EF595" w14:textId="51AF51D3" w:rsidR="00A0443E" w:rsidRPr="00B454DA" w:rsidRDefault="00A0443E" w:rsidP="003B532E">
            <w:pPr>
              <w:tabs>
                <w:tab w:val="center" w:pos="383"/>
                <w:tab w:val="center" w:pos="1375"/>
              </w:tabs>
              <w:rPr>
                <w:i/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BA0D4B">
              <w:rPr>
                <w:sz w:val="14"/>
                <w:szCs w:val="14"/>
              </w:rPr>
              <w:t>glutén, szójabab, tej, tojások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DA03018" w14:textId="4DE2DBAD" w:rsidR="00A0443E" w:rsidRPr="00B36C09" w:rsidRDefault="00A0443E" w:rsidP="003B532E">
            <w:pPr>
              <w:tabs>
                <w:tab w:val="center" w:pos="383"/>
                <w:tab w:val="center" w:pos="1375"/>
              </w:tabs>
              <w:rPr>
                <w:sz w:val="14"/>
                <w:szCs w:val="14"/>
              </w:rPr>
            </w:pPr>
            <w:r w:rsidRPr="00626D0F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</w:p>
        </w:tc>
      </w:tr>
      <w:tr w:rsidR="00A0443E" w:rsidRPr="00ED6F30" w14:paraId="3CAD6B08" w14:textId="77777777" w:rsidTr="00FC72CE">
        <w:trPr>
          <w:trHeight w:hRule="exact" w:val="712"/>
        </w:trPr>
        <w:tc>
          <w:tcPr>
            <w:tcW w:w="1418" w:type="dxa"/>
            <w:vMerge/>
            <w:vAlign w:val="center"/>
          </w:tcPr>
          <w:p w14:paraId="546EB9F4" w14:textId="77777777" w:rsidR="00A0443E" w:rsidRPr="00130529" w:rsidRDefault="00A0443E" w:rsidP="003B532E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single" w:sz="12" w:space="0" w:color="auto"/>
            </w:tcBorders>
          </w:tcPr>
          <w:p w14:paraId="36E0997C" w14:textId="477F8FB4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569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BA0D4B">
              <w:rPr>
                <w:rFonts w:ascii="Arial" w:hAnsi="Arial" w:cs="Arial"/>
                <w:sz w:val="12"/>
                <w:szCs w:val="12"/>
              </w:rPr>
              <w:t>96,8</w:t>
            </w:r>
            <w:r>
              <w:rPr>
                <w:rFonts w:ascii="Arial" w:hAnsi="Arial" w:cs="Arial"/>
                <w:sz w:val="12"/>
                <w:szCs w:val="12"/>
              </w:rPr>
              <w:t>g</w:t>
            </w:r>
          </w:p>
          <w:p w14:paraId="616D0DB3" w14:textId="30E13257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2"/>
                <w:szCs w:val="12"/>
              </w:rPr>
              <w:t>14,2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2FB37C32" w14:textId="499CCF7D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15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0,8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12" w:space="0" w:color="auto"/>
            </w:tcBorders>
          </w:tcPr>
          <w:p w14:paraId="13B060C9" w14:textId="60D84163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713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BA0D4B">
              <w:rPr>
                <w:rFonts w:ascii="Arial" w:hAnsi="Arial" w:cs="Arial"/>
                <w:sz w:val="12"/>
                <w:szCs w:val="12"/>
              </w:rPr>
              <w:t>93,2</w:t>
            </w:r>
            <w:r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07DB198" w14:textId="3BC3A228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2"/>
                <w:szCs w:val="12"/>
              </w:rPr>
              <w:t>17,7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113055D" w14:textId="25E464D7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30,9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1,4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  <w:bottom w:val="single" w:sz="12" w:space="0" w:color="auto"/>
            </w:tcBorders>
          </w:tcPr>
          <w:p w14:paraId="71C17F0C" w14:textId="2DDA0190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>energia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BA0D4B">
              <w:rPr>
                <w:rFonts w:ascii="Arial" w:hAnsi="Arial" w:cs="Arial"/>
                <w:sz w:val="12"/>
                <w:szCs w:val="12"/>
              </w:rPr>
              <w:t>427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BA0D4B">
              <w:rPr>
                <w:rFonts w:ascii="Arial" w:hAnsi="Arial" w:cs="Arial"/>
                <w:sz w:val="12"/>
                <w:szCs w:val="12"/>
              </w:rPr>
              <w:t>78,8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733ED64" w14:textId="74888B94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2"/>
                <w:szCs w:val="12"/>
              </w:rPr>
              <w:t>26,8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E26DCE3" w14:textId="228AE5A0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29,9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0,1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  <w:bottom w:val="single" w:sz="12" w:space="0" w:color="auto"/>
            </w:tcBorders>
          </w:tcPr>
          <w:p w14:paraId="03F4B5DA" w14:textId="404CDCD4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552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A0D4B">
              <w:rPr>
                <w:rFonts w:ascii="Arial" w:hAnsi="Arial" w:cs="Arial"/>
                <w:sz w:val="12"/>
                <w:szCs w:val="12"/>
              </w:rPr>
              <w:t>98,4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5DF12750" w14:textId="3310F11E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>fehérje</w:t>
            </w:r>
            <w:r w:rsidR="00BA0D4B">
              <w:rPr>
                <w:rFonts w:ascii="Arial" w:hAnsi="Arial" w:cs="Arial"/>
                <w:sz w:val="12"/>
                <w:szCs w:val="12"/>
              </w:rPr>
              <w:t>19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c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ukor 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077E0DF8" w14:textId="72B018A9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10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2,3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12" w:space="0" w:color="auto"/>
            </w:tcBorders>
          </w:tcPr>
          <w:p w14:paraId="09EA97C6" w14:textId="7A279BCB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641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BA0D4B">
              <w:rPr>
                <w:rFonts w:ascii="Arial" w:hAnsi="Arial" w:cs="Arial"/>
                <w:sz w:val="12"/>
                <w:szCs w:val="12"/>
              </w:rPr>
              <w:t>108,8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7CD2EA5" w14:textId="6A5C10E0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2"/>
                <w:szCs w:val="12"/>
              </w:rPr>
              <w:t>30,1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BA0D4B">
              <w:rPr>
                <w:rFonts w:ascii="Arial" w:hAnsi="Arial" w:cs="Arial"/>
                <w:sz w:val="12"/>
                <w:szCs w:val="12"/>
              </w:rPr>
              <w:t>3,2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65832DC1" w14:textId="1C6E5493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9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1,7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  <w:bottom w:val="single" w:sz="12" w:space="0" w:color="auto"/>
            </w:tcBorders>
          </w:tcPr>
          <w:p w14:paraId="747F3FB1" w14:textId="65AC2910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669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BA0D4B">
              <w:rPr>
                <w:rFonts w:ascii="Arial" w:hAnsi="Arial" w:cs="Arial"/>
                <w:sz w:val="12"/>
                <w:szCs w:val="12"/>
              </w:rPr>
              <w:t>86,9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0BB6FCC" w14:textId="4DEBA51A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2"/>
                <w:szCs w:val="12"/>
              </w:rPr>
              <w:t>22,6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41BCC0BF" w14:textId="14C3849B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26,8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0,3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5" w:type="dxa"/>
            <w:tcBorders>
              <w:top w:val="nil"/>
              <w:bottom w:val="single" w:sz="12" w:space="0" w:color="auto"/>
            </w:tcBorders>
            <w:vAlign w:val="bottom"/>
          </w:tcPr>
          <w:p w14:paraId="013B3ED9" w14:textId="3DE74DE0" w:rsidR="00A0443E" w:rsidRPr="006809B5" w:rsidRDefault="00A0443E" w:rsidP="003B532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977</w:t>
            </w:r>
            <w:r w:rsidRPr="00626D0F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6809B5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A0D4B">
              <w:rPr>
                <w:rFonts w:ascii="Arial" w:hAnsi="Arial" w:cs="Arial"/>
                <w:sz w:val="12"/>
                <w:szCs w:val="12"/>
              </w:rPr>
              <w:t>149,7</w:t>
            </w:r>
            <w:r w:rsidRPr="00626D0F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58E6CE0B" w14:textId="2F6DC5E8" w:rsidR="00A0443E" w:rsidRPr="006809B5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2"/>
                <w:szCs w:val="12"/>
              </w:rPr>
              <w:t>22,1</w:t>
            </w:r>
            <w:r w:rsidRPr="00626D0F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6809B5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 w:rsidRPr="00626D0F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97B5337" w14:textId="70D7F11C" w:rsidR="00A0443E" w:rsidRPr="00626D0F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30,5</w:t>
            </w:r>
            <w:r w:rsidRPr="00626D0F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6809B5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0,6</w:t>
            </w:r>
            <w:r w:rsidRPr="00626D0F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B343467" w14:textId="77777777" w:rsidR="00A0443E" w:rsidRPr="00626D0F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</w:p>
          <w:p w14:paraId="1CCB41F1" w14:textId="77777777" w:rsidR="00A0443E" w:rsidRPr="00B36C09" w:rsidRDefault="00A0443E" w:rsidP="003B532E">
            <w:pPr>
              <w:widowControl w:val="0"/>
              <w:tabs>
                <w:tab w:val="center" w:pos="383"/>
                <w:tab w:val="center" w:pos="1375"/>
              </w:tabs>
              <w:rPr>
                <w:sz w:val="14"/>
                <w:szCs w:val="14"/>
              </w:rPr>
            </w:pPr>
          </w:p>
        </w:tc>
      </w:tr>
      <w:tr w:rsidR="007454E2" w:rsidRPr="00ED6F30" w14:paraId="7C564313" w14:textId="77777777" w:rsidTr="00FC72CE">
        <w:trPr>
          <w:trHeight w:hRule="exact" w:val="1173"/>
        </w:trPr>
        <w:tc>
          <w:tcPr>
            <w:tcW w:w="1418" w:type="dxa"/>
            <w:vMerge w:val="restart"/>
            <w:vAlign w:val="center"/>
          </w:tcPr>
          <w:p w14:paraId="63EFD963" w14:textId="77777777" w:rsidR="007454E2" w:rsidRPr="00130529" w:rsidRDefault="007454E2" w:rsidP="006A293B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Tízórai</w:t>
            </w:r>
          </w:p>
        </w:tc>
        <w:tc>
          <w:tcPr>
            <w:tcW w:w="1984" w:type="dxa"/>
            <w:tcBorders>
              <w:top w:val="single" w:sz="12" w:space="0" w:color="auto"/>
              <w:bottom w:val="nil"/>
            </w:tcBorders>
            <w:vAlign w:val="center"/>
          </w:tcPr>
          <w:p w14:paraId="2AE5281E" w14:textId="77777777" w:rsidR="00BA0D4B" w:rsidRDefault="00BA0D4B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 xml:space="preserve">Kefir </w:t>
            </w:r>
          </w:p>
          <w:p w14:paraId="03738FBF" w14:textId="45175358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12" w:space="0" w:color="auto"/>
              <w:bottom w:val="nil"/>
            </w:tcBorders>
            <w:vAlign w:val="center"/>
          </w:tcPr>
          <w:p w14:paraId="2AD19020" w14:textId="77777777" w:rsidR="00BA0D4B" w:rsidRDefault="00BA0D4B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Banán</w:t>
            </w:r>
          </w:p>
          <w:p w14:paraId="035E51A1" w14:textId="3659B716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nil"/>
            </w:tcBorders>
            <w:vAlign w:val="center"/>
          </w:tcPr>
          <w:p w14:paraId="1E00EA8C" w14:textId="77777777" w:rsidR="00BA0D4B" w:rsidRDefault="00BA0D4B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Zabszelet</w:t>
            </w:r>
          </w:p>
          <w:p w14:paraId="546E4CA7" w14:textId="50BDD77E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nil"/>
            </w:tcBorders>
            <w:vAlign w:val="center"/>
          </w:tcPr>
          <w:p w14:paraId="408E6A9A" w14:textId="77777777" w:rsidR="00BA0D4B" w:rsidRDefault="00BA0D4B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Korpovit</w:t>
            </w:r>
          </w:p>
          <w:p w14:paraId="267F813B" w14:textId="483BFE0F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12" w:space="0" w:color="auto"/>
              <w:bottom w:val="nil"/>
            </w:tcBorders>
            <w:vAlign w:val="center"/>
          </w:tcPr>
          <w:p w14:paraId="476836AA" w14:textId="77777777" w:rsidR="00BA0D4B" w:rsidRDefault="00BA0D4B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Alma</w:t>
            </w:r>
          </w:p>
          <w:p w14:paraId="048D70C1" w14:textId="37B57577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nil"/>
            </w:tcBorders>
            <w:vAlign w:val="center"/>
          </w:tcPr>
          <w:p w14:paraId="39D5CDCC" w14:textId="77777777" w:rsidR="00BA0D4B" w:rsidRDefault="00BA0D4B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 xml:space="preserve">Joghurt </w:t>
            </w:r>
          </w:p>
          <w:p w14:paraId="412B580E" w14:textId="71C1FB62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12" w:space="0" w:color="auto"/>
              <w:bottom w:val="nil"/>
            </w:tcBorders>
            <w:vAlign w:val="center"/>
          </w:tcPr>
          <w:p w14:paraId="6C8A6798" w14:textId="77777777" w:rsidR="00BA0D4B" w:rsidRDefault="00BA0D4B" w:rsidP="00181B52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 xml:space="preserve">Narancs </w:t>
            </w:r>
          </w:p>
          <w:p w14:paraId="36DDF6EA" w14:textId="1D80AD70" w:rsidR="007454E2" w:rsidRPr="00162780" w:rsidRDefault="007454E2" w:rsidP="00181B52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</w:tr>
      <w:tr w:rsidR="007454E2" w:rsidRPr="00ED6F30" w14:paraId="3686EAF3" w14:textId="77777777" w:rsidTr="00A0443E">
        <w:trPr>
          <w:trHeight w:hRule="exact" w:val="458"/>
        </w:trPr>
        <w:tc>
          <w:tcPr>
            <w:tcW w:w="1418" w:type="dxa"/>
            <w:vMerge/>
            <w:vAlign w:val="center"/>
          </w:tcPr>
          <w:p w14:paraId="14582877" w14:textId="77777777" w:rsidR="007454E2" w:rsidRPr="00130529" w:rsidRDefault="007454E2" w:rsidP="006A29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15151AC0" w14:textId="41629320" w:rsidR="007454E2" w:rsidRPr="00162780" w:rsidRDefault="007454E2" w:rsidP="007A2A93">
            <w:pPr>
              <w:rPr>
                <w:i/>
                <w:sz w:val="14"/>
                <w:szCs w:val="14"/>
              </w:rPr>
            </w:pPr>
            <w:r w:rsidRPr="00162780">
              <w:rPr>
                <w:i/>
                <w:sz w:val="14"/>
                <w:szCs w:val="14"/>
              </w:rPr>
              <w:t xml:space="preserve">Allergének: </w:t>
            </w:r>
            <w:r w:rsidR="00BA0D4B">
              <w:rPr>
                <w:noProof/>
                <w:sz w:val="14"/>
                <w:szCs w:val="14"/>
              </w:rPr>
              <w:t>tej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65AFF018" w14:textId="5B59273A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  <w:r w:rsidR="00BA0D4B">
              <w:rPr>
                <w:noProof/>
                <w:sz w:val="14"/>
                <w:szCs w:val="14"/>
              </w:rPr>
              <w:t>glutén, tej, tojások, zeller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299AB956" w14:textId="0642B5EA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2FC4F24F" w14:textId="465965D1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  <w:r w:rsidR="00BA0D4B">
              <w:rPr>
                <w:noProof/>
                <w:sz w:val="14"/>
                <w:szCs w:val="14"/>
              </w:rPr>
              <w:t>glutén, szójabab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19080EA" w14:textId="1D9B90EC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  <w:r w:rsidR="00BA0D4B">
              <w:rPr>
                <w:noProof/>
                <w:sz w:val="14"/>
                <w:szCs w:val="14"/>
              </w:rPr>
              <w:t>glutén, hal, szezámmag, szójabab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0FAE5E0A" w14:textId="741379C9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2F5A4E9F" w14:textId="2A33FBDF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</w:p>
        </w:tc>
      </w:tr>
      <w:tr w:rsidR="00A0443E" w:rsidRPr="00ED6F30" w14:paraId="0A9E1168" w14:textId="77777777" w:rsidTr="006E45CF">
        <w:trPr>
          <w:trHeight w:hRule="exact" w:val="708"/>
        </w:trPr>
        <w:tc>
          <w:tcPr>
            <w:tcW w:w="1418" w:type="dxa"/>
            <w:vMerge/>
            <w:vAlign w:val="center"/>
          </w:tcPr>
          <w:p w14:paraId="70F0472A" w14:textId="77777777" w:rsidR="00A0443E" w:rsidRPr="00130529" w:rsidRDefault="00A0443E" w:rsidP="006A293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4CE6FCC2" w14:textId="30E0BCCD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0"/>
                <w:szCs w:val="10"/>
              </w:rPr>
              <w:t>46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BA0D4B">
              <w:rPr>
                <w:rFonts w:ascii="Arial" w:hAnsi="Arial" w:cs="Arial"/>
                <w:sz w:val="10"/>
                <w:szCs w:val="10"/>
              </w:rPr>
              <w:t>4,6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47B8AE6" w14:textId="4E33784A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0"/>
                <w:szCs w:val="10"/>
              </w:rPr>
              <w:t>3,2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228C6D07" w14:textId="4EECE97D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003F665C" w14:textId="7CCDA34A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0"/>
                <w:szCs w:val="10"/>
              </w:rPr>
              <w:t>210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BA0D4B">
              <w:rPr>
                <w:rFonts w:ascii="Arial" w:hAnsi="Arial" w:cs="Arial"/>
                <w:sz w:val="10"/>
                <w:szCs w:val="10"/>
              </w:rPr>
              <w:t>48,4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B468F79" w14:textId="6DFA98B2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0"/>
                <w:szCs w:val="10"/>
              </w:rPr>
              <w:t>2,6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CFAC356" w14:textId="5B092E31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BA0D4B">
              <w:rPr>
                <w:rFonts w:ascii="Arial" w:hAnsi="Arial" w:cs="Arial"/>
                <w:sz w:val="10"/>
                <w:szCs w:val="10"/>
              </w:rPr>
              <w:t>0,1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3B24B32D" w14:textId="70124A3D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0"/>
                <w:szCs w:val="10"/>
              </w:rPr>
              <w:t>464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BA0D4B">
              <w:rPr>
                <w:rFonts w:ascii="Arial" w:hAnsi="Arial" w:cs="Arial"/>
                <w:sz w:val="10"/>
                <w:szCs w:val="10"/>
              </w:rPr>
              <w:t>63,1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09FAA5C9" w14:textId="1F135617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0"/>
                <w:szCs w:val="10"/>
              </w:rPr>
              <w:t>7,7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BA0D4B">
              <w:rPr>
                <w:rFonts w:ascii="Arial" w:hAnsi="Arial" w:cs="Arial"/>
                <w:sz w:val="10"/>
                <w:szCs w:val="10"/>
              </w:rPr>
              <w:t>22,9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FB6BABA" w14:textId="03E69083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0"/>
                <w:szCs w:val="10"/>
              </w:rPr>
              <w:t>18,8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BA0D4B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50265FF0" w14:textId="6FB2B895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0"/>
                <w:szCs w:val="10"/>
              </w:rPr>
              <w:t>90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BA0D4B">
              <w:rPr>
                <w:rFonts w:ascii="Arial" w:hAnsi="Arial" w:cs="Arial"/>
                <w:sz w:val="10"/>
                <w:szCs w:val="10"/>
              </w:rPr>
              <w:t>13,9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B3B6974" w14:textId="3098A17C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0"/>
                <w:szCs w:val="10"/>
              </w:rPr>
              <w:t>2,1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1497D3A" w14:textId="7BEE4165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0"/>
                <w:szCs w:val="10"/>
              </w:rPr>
              <w:t>2,6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BA0D4B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5B55FE19" w14:textId="20C87F1E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0"/>
                <w:szCs w:val="10"/>
              </w:rPr>
              <w:t>56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BA0D4B">
              <w:rPr>
                <w:rFonts w:ascii="Arial" w:hAnsi="Arial" w:cs="Arial"/>
                <w:sz w:val="10"/>
                <w:szCs w:val="10"/>
              </w:rPr>
              <w:t>12,6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0D01F1BB" w14:textId="158D160B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EA354F3" w14:textId="53735218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7AFEA2B9" w14:textId="0259B106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0"/>
                <w:szCs w:val="10"/>
              </w:rPr>
              <w:t>65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BA0D4B">
              <w:rPr>
                <w:rFonts w:ascii="Arial" w:hAnsi="Arial" w:cs="Arial"/>
                <w:sz w:val="10"/>
                <w:szCs w:val="10"/>
              </w:rPr>
              <w:t>4,6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5B5991B" w14:textId="13D0FD9E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0"/>
                <w:szCs w:val="10"/>
              </w:rPr>
              <w:t>3,4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2BF6B0F" w14:textId="39A9B9C6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0"/>
                <w:szCs w:val="10"/>
              </w:rPr>
              <w:t>3,6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BA0D4B">
              <w:rPr>
                <w:rFonts w:ascii="Arial" w:hAnsi="Arial" w:cs="Arial"/>
                <w:sz w:val="10"/>
                <w:szCs w:val="10"/>
              </w:rPr>
              <w:t>0,3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347B1EE1" w14:textId="23A02702" w:rsidR="00A0443E" w:rsidRPr="00162780" w:rsidRDefault="00A0443E" w:rsidP="006E45CF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2780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begin">
                <w:ffData>
                  <w:name w:val="ENT7"/>
                  <w:enabled/>
                  <w:calcOnExit w:val="0"/>
                  <w:textInput>
                    <w:default w:val="ENT7"/>
                  </w:textInput>
                </w:ffData>
              </w:fldChar>
            </w:r>
            <w:bookmarkStart w:id="0" w:name="ENT7"/>
            <w:r w:rsidRPr="00162780">
              <w:rPr>
                <w:rFonts w:ascii="Arial" w:hAnsi="Arial" w:cs="Arial"/>
                <w:sz w:val="10"/>
                <w:szCs w:val="10"/>
              </w:rPr>
              <w:instrText xml:space="preserve"> FORMTEXT </w:instrText>
            </w:r>
            <w:r w:rsidRPr="00162780">
              <w:rPr>
                <w:rFonts w:ascii="Arial" w:hAnsi="Arial" w:cs="Arial"/>
                <w:sz w:val="10"/>
                <w:szCs w:val="10"/>
              </w:rPr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separate"/>
            </w:r>
            <w:r w:rsidR="00BA0D4B">
              <w:rPr>
                <w:rFonts w:ascii="Arial" w:hAnsi="Arial" w:cs="Arial"/>
                <w:sz w:val="10"/>
                <w:szCs w:val="10"/>
              </w:rPr>
              <w:t>88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end"/>
            </w:r>
            <w:bookmarkEnd w:id="0"/>
            <w:r w:rsidRPr="00162780">
              <w:rPr>
                <w:rFonts w:ascii="Arial" w:hAnsi="Arial" w:cs="Arial"/>
                <w:sz w:val="10"/>
                <w:szCs w:val="10"/>
              </w:rPr>
              <w:t xml:space="preserve"> kcal  szénhidr. 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begin">
                <w:ffData>
                  <w:name w:val="SZT7"/>
                  <w:enabled/>
                  <w:calcOnExit w:val="0"/>
                  <w:textInput>
                    <w:default w:val="SZT7"/>
                  </w:textInput>
                </w:ffData>
              </w:fldChar>
            </w:r>
            <w:bookmarkStart w:id="1" w:name="SZT7"/>
            <w:r w:rsidRPr="00162780">
              <w:rPr>
                <w:rFonts w:ascii="Arial" w:hAnsi="Arial" w:cs="Arial"/>
                <w:sz w:val="10"/>
                <w:szCs w:val="10"/>
              </w:rPr>
              <w:instrText xml:space="preserve"> FORMTEXT </w:instrText>
            </w:r>
            <w:r w:rsidRPr="00162780">
              <w:rPr>
                <w:rFonts w:ascii="Arial" w:hAnsi="Arial" w:cs="Arial"/>
                <w:sz w:val="10"/>
                <w:szCs w:val="10"/>
              </w:rPr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separate"/>
            </w:r>
            <w:r w:rsidR="00BA0D4B">
              <w:rPr>
                <w:rFonts w:ascii="Arial" w:hAnsi="Arial" w:cs="Arial"/>
                <w:sz w:val="10"/>
                <w:szCs w:val="10"/>
              </w:rPr>
              <w:t>18,7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end"/>
            </w:r>
            <w:bookmarkEnd w:id="1"/>
            <w:r w:rsidRPr="00162780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25C5E19" w14:textId="65235E5F" w:rsidR="00A0443E" w:rsidRPr="00162780" w:rsidRDefault="00A0443E" w:rsidP="006E45CF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2780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begin">
                <w:ffData>
                  <w:name w:val="FET7"/>
                  <w:enabled/>
                  <w:calcOnExit w:val="0"/>
                  <w:textInput>
                    <w:default w:val="FET7"/>
                  </w:textInput>
                </w:ffData>
              </w:fldChar>
            </w:r>
            <w:bookmarkStart w:id="2" w:name="FET7"/>
            <w:r w:rsidRPr="00162780">
              <w:rPr>
                <w:rFonts w:ascii="Arial" w:hAnsi="Arial" w:cs="Arial"/>
                <w:sz w:val="10"/>
                <w:szCs w:val="10"/>
              </w:rPr>
              <w:instrText xml:space="preserve"> FORMTEXT </w:instrText>
            </w:r>
            <w:r w:rsidRPr="00162780">
              <w:rPr>
                <w:rFonts w:ascii="Arial" w:hAnsi="Arial" w:cs="Arial"/>
                <w:sz w:val="10"/>
                <w:szCs w:val="10"/>
              </w:rPr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separate"/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end"/>
            </w:r>
            <w:bookmarkEnd w:id="2"/>
            <w:r w:rsidRPr="00162780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162780">
              <w:rPr>
                <w:rFonts w:ascii="Arial" w:hAnsi="Arial" w:cs="Arial"/>
                <w:sz w:val="10"/>
                <w:szCs w:val="10"/>
              </w:rPr>
              <w:tab/>
              <w:t xml:space="preserve">zsír 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ZST7"/>
                  </w:textInput>
                </w:ffData>
              </w:fldChar>
            </w:r>
            <w:r w:rsidRPr="00162780">
              <w:rPr>
                <w:rFonts w:ascii="Arial" w:hAnsi="Arial" w:cs="Arial"/>
                <w:sz w:val="10"/>
                <w:szCs w:val="10"/>
              </w:rPr>
              <w:instrText xml:space="preserve"> FORMTEXT </w:instrText>
            </w:r>
            <w:r w:rsidRPr="00162780">
              <w:rPr>
                <w:rFonts w:ascii="Arial" w:hAnsi="Arial" w:cs="Arial"/>
                <w:sz w:val="10"/>
                <w:szCs w:val="10"/>
              </w:rPr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separate"/>
            </w:r>
            <w:r w:rsidRPr="00162780">
              <w:rPr>
                <w:rFonts w:ascii="Arial" w:hAnsi="Arial" w:cs="Arial"/>
                <w:sz w:val="10"/>
                <w:szCs w:val="10"/>
              </w:rPr>
              <w:t>ZST7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end"/>
            </w:r>
            <w:r w:rsidRPr="00162780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C92E668" w14:textId="25EC1A7B" w:rsidR="00A0443E" w:rsidRPr="00162780" w:rsidRDefault="00A0443E" w:rsidP="006E45CF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</w:tr>
      <w:tr w:rsidR="007454E2" w:rsidRPr="00ED6F30" w14:paraId="25B110D9" w14:textId="77777777" w:rsidTr="00344057">
        <w:trPr>
          <w:trHeight w:hRule="exact" w:val="1300"/>
        </w:trPr>
        <w:tc>
          <w:tcPr>
            <w:tcW w:w="1418" w:type="dxa"/>
            <w:vMerge w:val="restart"/>
            <w:vAlign w:val="center"/>
          </w:tcPr>
          <w:p w14:paraId="6D0E6C4A" w14:textId="77777777" w:rsidR="007454E2" w:rsidRPr="00130529" w:rsidRDefault="00A541CC" w:rsidP="006A293B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="007454E2" w:rsidRPr="00130529">
              <w:rPr>
                <w:sz w:val="24"/>
                <w:szCs w:val="24"/>
              </w:rPr>
              <w:t>béd</w:t>
            </w: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2F11C142" w14:textId="77777777" w:rsidR="00BA0D4B" w:rsidRDefault="00BA0D4B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Húsgaluskaleves</w:t>
            </w:r>
          </w:p>
          <w:p w14:paraId="61495CD7" w14:textId="77777777" w:rsidR="00BA0D4B" w:rsidRDefault="00BA0D4B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Gránátos kocka</w:t>
            </w:r>
          </w:p>
          <w:p w14:paraId="5AA13E53" w14:textId="77777777" w:rsidR="00BA0D4B" w:rsidRDefault="00BA0D4B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Csemege uborka</w:t>
            </w:r>
          </w:p>
          <w:p w14:paraId="5D5D44D9" w14:textId="567B7E18" w:rsidR="007454E2" w:rsidRPr="003D2EB4" w:rsidRDefault="007454E2" w:rsidP="003D2EB4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5F542E28" w14:textId="77777777" w:rsidR="00BA0D4B" w:rsidRDefault="00BA0D4B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Húsleves</w:t>
            </w:r>
          </w:p>
          <w:p w14:paraId="0DA748F9" w14:textId="77777777" w:rsidR="00BA0D4B" w:rsidRDefault="00BA0D4B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Tört burgonya fél adag</w:t>
            </w:r>
          </w:p>
          <w:p w14:paraId="5916A3F4" w14:textId="77777777" w:rsidR="00BA0D4B" w:rsidRDefault="00BA0D4B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Főtt s. hús</w:t>
            </w:r>
          </w:p>
          <w:p w14:paraId="1816DB6B" w14:textId="77777777" w:rsidR="00BA0D4B" w:rsidRDefault="00BA0D4B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Parajmártás</w:t>
            </w:r>
          </w:p>
          <w:p w14:paraId="5E271D4F" w14:textId="549CA29A" w:rsidR="007454E2" w:rsidRPr="00181B52" w:rsidRDefault="007454E2" w:rsidP="00181B52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11793FA7" w14:textId="77777777" w:rsidR="00BA0D4B" w:rsidRDefault="00BA0D4B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Kaporleves</w:t>
            </w:r>
          </w:p>
          <w:p w14:paraId="5170FF93" w14:textId="77777777" w:rsidR="00BA0D4B" w:rsidRDefault="00BA0D4B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Párolt rizsköret       </w:t>
            </w:r>
          </w:p>
          <w:p w14:paraId="430091BF" w14:textId="77777777" w:rsidR="00BA0D4B" w:rsidRDefault="00BA0D4B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Zöldborsós sertés tokány</w:t>
            </w:r>
          </w:p>
          <w:p w14:paraId="1D9C4FCB" w14:textId="77098357" w:rsidR="007454E2" w:rsidRPr="00181B52" w:rsidRDefault="007454E2" w:rsidP="00181B52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2710F2AC" w14:textId="77777777" w:rsidR="00BA0D4B" w:rsidRDefault="00BA0D4B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Zöldbableves magyaros</w:t>
            </w:r>
          </w:p>
          <w:p w14:paraId="6BB1FF2F" w14:textId="19216A45" w:rsidR="00BA0D4B" w:rsidRDefault="00BA0D4B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Rakott kelk</w:t>
            </w:r>
            <w:r w:rsidR="008835C1">
              <w:rPr>
                <w:sz w:val="17"/>
                <w:szCs w:val="17"/>
              </w:rPr>
              <w:t>á</w:t>
            </w:r>
            <w:r>
              <w:rPr>
                <w:sz w:val="17"/>
                <w:szCs w:val="17"/>
              </w:rPr>
              <w:t>poszta</w:t>
            </w:r>
          </w:p>
          <w:p w14:paraId="10ADEE66" w14:textId="503A67EE" w:rsidR="007454E2" w:rsidRPr="00181B52" w:rsidRDefault="007454E2" w:rsidP="00181B52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074A3AD6" w14:textId="77777777" w:rsidR="00BA0D4B" w:rsidRDefault="00BA0D4B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Daragaluska leves</w:t>
            </w:r>
          </w:p>
          <w:p w14:paraId="6B7113DC" w14:textId="77777777" w:rsidR="00BA0D4B" w:rsidRDefault="00BA0D4B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Tarhonya köret</w:t>
            </w:r>
          </w:p>
          <w:p w14:paraId="4DA94B4F" w14:textId="77777777" w:rsidR="00BA0D4B" w:rsidRDefault="00BA0D4B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Lecsós s. szelet</w:t>
            </w:r>
          </w:p>
          <w:p w14:paraId="7B9F75C0" w14:textId="6C13C63F" w:rsidR="007454E2" w:rsidRPr="00181B52" w:rsidRDefault="007454E2" w:rsidP="003D2EB4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284EC390" w14:textId="77777777" w:rsidR="00BA0D4B" w:rsidRDefault="00BA0D4B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Teljes kiőrlésű kenyér</w:t>
            </w:r>
          </w:p>
          <w:p w14:paraId="57588D25" w14:textId="77777777" w:rsidR="00BA0D4B" w:rsidRDefault="00BA0D4B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Gyümölcslé alma 100%-os  </w:t>
            </w:r>
          </w:p>
          <w:p w14:paraId="57DC0E5B" w14:textId="77777777" w:rsidR="00BA0D4B" w:rsidRDefault="00BA0D4B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Lencsefőzelék</w:t>
            </w:r>
          </w:p>
          <w:p w14:paraId="47AC43B5" w14:textId="77777777" w:rsidR="00BA0D4B" w:rsidRDefault="00BA0D4B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Húspogácsa</w:t>
            </w:r>
          </w:p>
          <w:p w14:paraId="2F753785" w14:textId="301F9BE4" w:rsidR="007454E2" w:rsidRPr="003D2EB4" w:rsidRDefault="007454E2" w:rsidP="003D2EB4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195ABAC1" w14:textId="77777777" w:rsidR="00BA0D4B" w:rsidRDefault="00BA0D4B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Zellerleves zöldséges</w:t>
            </w:r>
          </w:p>
          <w:p w14:paraId="517B533E" w14:textId="641748A3" w:rsidR="00BA0D4B" w:rsidRDefault="00BA0D4B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Burgonya köret </w:t>
            </w:r>
          </w:p>
          <w:p w14:paraId="2D59EED0" w14:textId="77777777" w:rsidR="00BA0D4B" w:rsidRDefault="00BA0D4B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Köményes s. sült </w:t>
            </w:r>
          </w:p>
          <w:p w14:paraId="14A8ACEA" w14:textId="77777777" w:rsidR="00BA0D4B" w:rsidRDefault="00BA0D4B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Csemege uborka</w:t>
            </w:r>
          </w:p>
          <w:p w14:paraId="3EDFAB07" w14:textId="6E2B7808" w:rsidR="007454E2" w:rsidRPr="00181B52" w:rsidRDefault="007454E2" w:rsidP="003D2EB4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7454E2" w:rsidRPr="00ED6F30" w14:paraId="7E399D2B" w14:textId="77777777" w:rsidTr="00344057">
        <w:trPr>
          <w:trHeight w:hRule="exact" w:val="518"/>
        </w:trPr>
        <w:tc>
          <w:tcPr>
            <w:tcW w:w="1418" w:type="dxa"/>
            <w:vMerge/>
          </w:tcPr>
          <w:p w14:paraId="14E01E7D" w14:textId="77777777" w:rsidR="007454E2" w:rsidRPr="00130529" w:rsidRDefault="007454E2" w:rsidP="006A293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74FE6A16" w14:textId="509B1C55" w:rsidR="007454E2" w:rsidRPr="00EB3398" w:rsidRDefault="007454E2" w:rsidP="007A2A93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</w:t>
            </w:r>
            <w:r>
              <w:rPr>
                <w:i/>
                <w:sz w:val="14"/>
                <w:szCs w:val="14"/>
              </w:rPr>
              <w:t xml:space="preserve">: </w:t>
            </w:r>
            <w:r w:rsidR="00BA0D4B">
              <w:rPr>
                <w:sz w:val="14"/>
                <w:szCs w:val="14"/>
              </w:rPr>
              <w:t>glutén, tojások, zeller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F38D589" w14:textId="720A348E" w:rsidR="007454E2" w:rsidRPr="00EB3398" w:rsidRDefault="007454E2" w:rsidP="007A2A93">
            <w:pPr>
              <w:tabs>
                <w:tab w:val="center" w:pos="425"/>
                <w:tab w:val="center" w:pos="1417"/>
              </w:tabs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BA0D4B">
              <w:rPr>
                <w:sz w:val="14"/>
                <w:szCs w:val="14"/>
              </w:rPr>
              <w:t>diófélék, glutén, szezámmag, szójabab, tej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2264D93D" w14:textId="69EEE8F4" w:rsidR="007454E2" w:rsidRPr="006E45CF" w:rsidRDefault="007454E2" w:rsidP="007A2A93">
            <w:pPr>
              <w:tabs>
                <w:tab w:val="center" w:pos="382"/>
                <w:tab w:val="center" w:pos="1275"/>
              </w:tabs>
              <w:rPr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BA0D4B">
              <w:rPr>
                <w:sz w:val="14"/>
                <w:szCs w:val="14"/>
              </w:rPr>
              <w:t>glutén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11EEC54A" w14:textId="7D004CEC" w:rsidR="007454E2" w:rsidRPr="006E45CF" w:rsidRDefault="007454E2" w:rsidP="007A2A93">
            <w:pPr>
              <w:tabs>
                <w:tab w:val="center" w:pos="424"/>
                <w:tab w:val="center" w:pos="1416"/>
              </w:tabs>
              <w:rPr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BA0D4B">
              <w:rPr>
                <w:sz w:val="14"/>
                <w:szCs w:val="14"/>
              </w:rPr>
              <w:t>glutén, tej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0137057" w14:textId="3AB1A051" w:rsidR="007454E2" w:rsidRPr="006E45CF" w:rsidRDefault="007454E2" w:rsidP="007A2A93">
            <w:pPr>
              <w:tabs>
                <w:tab w:val="center" w:pos="383"/>
                <w:tab w:val="center" w:pos="1234"/>
              </w:tabs>
              <w:rPr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BA0D4B">
              <w:rPr>
                <w:sz w:val="14"/>
                <w:szCs w:val="14"/>
              </w:rPr>
              <w:t>tej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54C985E2" w14:textId="417AA96F" w:rsidR="007454E2" w:rsidRPr="006E45CF" w:rsidRDefault="007454E2" w:rsidP="007A2A93">
            <w:pPr>
              <w:tabs>
                <w:tab w:val="center" w:pos="383"/>
                <w:tab w:val="center" w:pos="1234"/>
              </w:tabs>
              <w:rPr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BA0D4B">
              <w:rPr>
                <w:sz w:val="14"/>
                <w:szCs w:val="14"/>
              </w:rPr>
              <w:t>zeller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222057E" w14:textId="19C2EFA1" w:rsidR="007454E2" w:rsidRPr="003D2EB4" w:rsidRDefault="007454E2" w:rsidP="007A2A93">
            <w:pPr>
              <w:tabs>
                <w:tab w:val="center" w:pos="383"/>
                <w:tab w:val="center" w:pos="1234"/>
              </w:tabs>
              <w:rPr>
                <w:i/>
                <w:sz w:val="14"/>
                <w:szCs w:val="14"/>
              </w:rPr>
            </w:pPr>
            <w:r w:rsidRPr="003D2EB4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</w:p>
        </w:tc>
      </w:tr>
      <w:tr w:rsidR="00A0443E" w:rsidRPr="00ED6F30" w14:paraId="12FF8253" w14:textId="77777777" w:rsidTr="00344057">
        <w:trPr>
          <w:trHeight w:hRule="exact" w:val="711"/>
        </w:trPr>
        <w:tc>
          <w:tcPr>
            <w:tcW w:w="1418" w:type="dxa"/>
            <w:vMerge/>
          </w:tcPr>
          <w:p w14:paraId="034F7821" w14:textId="77777777" w:rsidR="00A0443E" w:rsidRPr="00130529" w:rsidRDefault="00A0443E" w:rsidP="006A293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1AC0470F" w14:textId="5A2D922B" w:rsidR="00A0443E" w:rsidRPr="00297E1D" w:rsidRDefault="00A0443E" w:rsidP="003B532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1047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BA0D4B">
              <w:rPr>
                <w:rFonts w:ascii="Arial" w:hAnsi="Arial" w:cs="Arial"/>
                <w:sz w:val="12"/>
                <w:szCs w:val="12"/>
              </w:rPr>
              <w:t>128,7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D72BF59" w14:textId="1EB785F1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2"/>
                <w:szCs w:val="12"/>
              </w:rPr>
              <w:t>33,3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623B351" w14:textId="4256CE12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41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7,2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72A2F92C" w14:textId="2EC8E20F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523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BA0D4B">
              <w:rPr>
                <w:rFonts w:ascii="Arial" w:hAnsi="Arial" w:cs="Arial"/>
                <w:sz w:val="12"/>
                <w:szCs w:val="12"/>
              </w:rPr>
              <w:t>63,2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13E0983" w14:textId="137F5C8B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BA0D4B">
              <w:rPr>
                <w:rFonts w:ascii="Arial" w:hAnsi="Arial" w:cs="Arial"/>
                <w:sz w:val="12"/>
                <w:szCs w:val="12"/>
              </w:rPr>
              <w:t>31,6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3FFE298" w14:textId="1E8D207B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15,5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6,5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3AA4D2BC" w14:textId="5284D618" w:rsidR="00A0443E" w:rsidRPr="00297E1D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825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BA0D4B">
              <w:rPr>
                <w:rFonts w:ascii="Arial" w:hAnsi="Arial" w:cs="Arial"/>
                <w:sz w:val="12"/>
                <w:szCs w:val="12"/>
              </w:rPr>
              <w:t>87,6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60355754" w14:textId="6A5574A1" w:rsidR="00A0443E" w:rsidRPr="00297E1D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2"/>
                <w:szCs w:val="12"/>
              </w:rPr>
              <w:t>26,3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cukor 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96413F8" w14:textId="21F36F89" w:rsidR="00A0443E" w:rsidRPr="00297E1D" w:rsidRDefault="00A0443E" w:rsidP="003B532E">
            <w:pPr>
              <w:tabs>
                <w:tab w:val="left" w:pos="1138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37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4,9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0F5F04DC" w14:textId="6768E664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786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BA0D4B">
              <w:rPr>
                <w:rFonts w:ascii="Arial" w:hAnsi="Arial" w:cs="Arial"/>
                <w:sz w:val="12"/>
                <w:szCs w:val="12"/>
              </w:rPr>
              <w:t>71,8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4B4A37D3" w14:textId="168105B8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2"/>
                <w:szCs w:val="12"/>
              </w:rPr>
              <w:t>34,7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94C7390" w14:textId="17BD9007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35,9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11,2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04FA5A52" w14:textId="343E4A23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800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BA0D4B">
              <w:rPr>
                <w:rFonts w:ascii="Arial" w:hAnsi="Arial" w:cs="Arial"/>
                <w:sz w:val="12"/>
                <w:szCs w:val="12"/>
              </w:rPr>
              <w:t>68,6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1367AAC6" w14:textId="1E49C65B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2"/>
                <w:szCs w:val="12"/>
              </w:rPr>
              <w:t>37,5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B0F1D23" w14:textId="001CE838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42,3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só</w:t>
            </w:r>
            <w:r w:rsidR="00BA0D4B">
              <w:rPr>
                <w:rFonts w:ascii="Arial" w:hAnsi="Arial" w:cs="Arial"/>
                <w:sz w:val="10"/>
                <w:szCs w:val="10"/>
              </w:rPr>
              <w:t>8,5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5DDD8BD3" w14:textId="572DF280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822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szénhidr. </w:t>
            </w:r>
            <w:r w:rsidR="00BA0D4B">
              <w:rPr>
                <w:rFonts w:ascii="Arial" w:hAnsi="Arial" w:cs="Arial"/>
                <w:sz w:val="12"/>
                <w:szCs w:val="12"/>
              </w:rPr>
              <w:t>75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1749FBC4" w14:textId="55BF0B5F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2"/>
                <w:szCs w:val="12"/>
              </w:rPr>
              <w:t>36,2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BA0D4B">
              <w:rPr>
                <w:rFonts w:ascii="Arial" w:hAnsi="Arial" w:cs="Arial"/>
                <w:sz w:val="12"/>
                <w:szCs w:val="12"/>
              </w:rPr>
              <w:t>0,1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C4C4714" w14:textId="16C72929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39,4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4,7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654F7892" w14:textId="23AF8505" w:rsidR="00A0443E" w:rsidRPr="006809B5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657</w:t>
            </w:r>
            <w:r w:rsidRPr="006809B5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6809B5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A0D4B">
              <w:rPr>
                <w:rFonts w:ascii="Arial" w:hAnsi="Arial" w:cs="Arial"/>
                <w:sz w:val="12"/>
                <w:szCs w:val="12"/>
              </w:rPr>
              <w:t>85,5</w:t>
            </w:r>
            <w:r w:rsidRPr="006809B5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4D15C9F" w14:textId="0DE09D86" w:rsidR="00A0443E" w:rsidRPr="006809B5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2"/>
                <w:szCs w:val="12"/>
              </w:rPr>
              <w:t>32,7</w:t>
            </w:r>
            <w:r w:rsidRPr="006809B5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6809B5">
              <w:rPr>
                <w:rFonts w:ascii="Arial" w:hAnsi="Arial" w:cs="Arial"/>
                <w:sz w:val="10"/>
                <w:szCs w:val="10"/>
              </w:rPr>
              <w:t>cukor</w:t>
            </w:r>
            <w:r>
              <w:rPr>
                <w:rFonts w:ascii="Arial" w:hAnsi="Arial" w:cs="Arial"/>
                <w:sz w:val="10"/>
                <w:szCs w:val="10"/>
              </w:rPr>
              <w:t>: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 w:rsidRPr="006809B5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5EDB0299" w14:textId="3E65C5AB" w:rsidR="00A0443E" w:rsidRPr="006809B5" w:rsidRDefault="00A0443E" w:rsidP="003B532E">
            <w:pPr>
              <w:tabs>
                <w:tab w:val="left" w:pos="1138"/>
              </w:tabs>
              <w:spacing w:before="40" w:after="40"/>
              <w:rPr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19,7</w:t>
            </w:r>
            <w:r w:rsidRPr="006809B5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6809B5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10,5</w:t>
            </w:r>
            <w:r w:rsidRPr="006809B5">
              <w:rPr>
                <w:rFonts w:ascii="Arial" w:hAnsi="Arial" w:cs="Arial"/>
                <w:sz w:val="10"/>
                <w:szCs w:val="10"/>
              </w:rPr>
              <w:t>g</w:t>
            </w:r>
          </w:p>
        </w:tc>
      </w:tr>
    </w:tbl>
    <w:p w14:paraId="6F375C5A" w14:textId="77777777" w:rsidR="00A0443E" w:rsidRPr="004F1318" w:rsidRDefault="004F1318" w:rsidP="004F1318">
      <w:pPr>
        <w:ind w:left="1701"/>
        <w:jc w:val="center"/>
        <w:rPr>
          <w:sz w:val="13"/>
          <w:szCs w:val="15"/>
        </w:rPr>
      </w:pPr>
      <w:r w:rsidRPr="00CF26C7">
        <w:rPr>
          <w:sz w:val="13"/>
          <w:szCs w:val="15"/>
        </w:rPr>
        <w:t>Az étlapváltoztatás jogát fenntartjuk!</w:t>
      </w:r>
      <w:r w:rsidR="00A0443E">
        <w:br w:type="page"/>
      </w:r>
    </w:p>
    <w:p w14:paraId="39DEDD5C" w14:textId="7B1B4F24" w:rsidR="00A0443E" w:rsidRDefault="008177A7">
      <w:r>
        <w:rPr>
          <w:noProof/>
        </w:rPr>
        <w:drawing>
          <wp:anchor distT="0" distB="0" distL="114300" distR="114300" simplePos="0" relativeHeight="251658240" behindDoc="1" locked="0" layoutInCell="1" allowOverlap="1" wp14:anchorId="6856FFC4" wp14:editId="6C6EFB46">
            <wp:simplePos x="0" y="0"/>
            <wp:positionH relativeFrom="column">
              <wp:posOffset>0</wp:posOffset>
            </wp:positionH>
            <wp:positionV relativeFrom="paragraph">
              <wp:posOffset>-122555</wp:posOffset>
            </wp:positionV>
            <wp:extent cx="10756900" cy="7562215"/>
            <wp:effectExtent l="0" t="0" r="0" b="0"/>
            <wp:wrapNone/>
            <wp:docPr id="30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0" cy="756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DEE538" w14:textId="77777777" w:rsidR="00A0443E" w:rsidRDefault="00A0443E"/>
    <w:p w14:paraId="430C642B" w14:textId="77777777" w:rsidR="00A0443E" w:rsidRDefault="00A0443E"/>
    <w:p w14:paraId="4D6BA2C2" w14:textId="77777777" w:rsidR="00A0443E" w:rsidRDefault="00A0443E"/>
    <w:p w14:paraId="354FBDDA" w14:textId="77777777" w:rsidR="00A0443E" w:rsidRDefault="00A0443E"/>
    <w:p w14:paraId="4F3311B6" w14:textId="77777777" w:rsidR="00A0443E" w:rsidRDefault="00A0443E"/>
    <w:p w14:paraId="753B51D3" w14:textId="77777777" w:rsidR="00A0443E" w:rsidRDefault="00A0443E"/>
    <w:p w14:paraId="7FBEFC44" w14:textId="77777777" w:rsidR="00A0443E" w:rsidRPr="00A0443E" w:rsidRDefault="00A0443E" w:rsidP="00A0443E">
      <w:pPr>
        <w:jc w:val="center"/>
        <w:rPr>
          <w:rFonts w:cs="Arial"/>
          <w:sz w:val="24"/>
          <w:szCs w:val="24"/>
        </w:rPr>
      </w:pPr>
    </w:p>
    <w:p w14:paraId="5CE0BD34" w14:textId="0230573E" w:rsidR="00A0443E" w:rsidRDefault="00A0443E" w:rsidP="00A0443E">
      <w:pPr>
        <w:jc w:val="center"/>
        <w:rPr>
          <w:rFonts w:cs="Arial"/>
          <w:sz w:val="36"/>
          <w:szCs w:val="36"/>
        </w:rPr>
      </w:pPr>
    </w:p>
    <w:p w14:paraId="34C76183" w14:textId="77777777" w:rsidR="005F47F5" w:rsidRDefault="005F47F5" w:rsidP="00A0443E">
      <w:pPr>
        <w:jc w:val="center"/>
        <w:rPr>
          <w:rFonts w:cs="Arial"/>
          <w:sz w:val="36"/>
          <w:szCs w:val="36"/>
        </w:rPr>
      </w:pPr>
    </w:p>
    <w:p w14:paraId="5FF4AE76" w14:textId="77777777" w:rsidR="005F47F5" w:rsidRDefault="005F47F5" w:rsidP="00A0443E">
      <w:pPr>
        <w:jc w:val="center"/>
        <w:rPr>
          <w:rFonts w:cs="Arial"/>
          <w:sz w:val="36"/>
          <w:szCs w:val="36"/>
        </w:rPr>
      </w:pPr>
    </w:p>
    <w:p w14:paraId="48D5D6D5" w14:textId="77777777" w:rsidR="005F47F5" w:rsidRDefault="005F47F5" w:rsidP="00A0443E">
      <w:pPr>
        <w:jc w:val="center"/>
        <w:rPr>
          <w:rFonts w:cs="Arial"/>
          <w:sz w:val="36"/>
          <w:szCs w:val="36"/>
        </w:rPr>
      </w:pPr>
    </w:p>
    <w:p w14:paraId="4E9F8DC8" w14:textId="77777777" w:rsidR="00A0443E" w:rsidRDefault="00A0443E" w:rsidP="00A0443E">
      <w:pPr>
        <w:jc w:val="center"/>
      </w:pPr>
    </w:p>
    <w:tbl>
      <w:tblPr>
        <w:tblW w:w="15309" w:type="dxa"/>
        <w:tblInd w:w="14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984"/>
        <w:gridCol w:w="1985"/>
        <w:gridCol w:w="1984"/>
        <w:gridCol w:w="1984"/>
        <w:gridCol w:w="1985"/>
        <w:gridCol w:w="1984"/>
        <w:gridCol w:w="1985"/>
      </w:tblGrid>
      <w:tr w:rsidR="00A0443E" w:rsidRPr="00ED6F30" w14:paraId="0D62460E" w14:textId="77777777" w:rsidTr="00A0443E">
        <w:trPr>
          <w:trHeight w:hRule="exact" w:val="440"/>
        </w:trPr>
        <w:tc>
          <w:tcPr>
            <w:tcW w:w="1418" w:type="dxa"/>
          </w:tcPr>
          <w:p w14:paraId="5A0F1AC8" w14:textId="138F92C8" w:rsidR="00A0443E" w:rsidRPr="00961908" w:rsidRDefault="00A0443E" w:rsidP="003B532E">
            <w:pPr>
              <w:spacing w:before="40" w:after="4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10833E6E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Hétfő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</w:tcPr>
          <w:p w14:paraId="15FEB849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Kedd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67F09671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Szerda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13C869A9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Csütörtök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</w:tcPr>
          <w:p w14:paraId="0A8A2E7F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Péntek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72267728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Szombat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</w:tcPr>
          <w:p w14:paraId="48B61C23" w14:textId="77777777" w:rsidR="00A0443E" w:rsidRPr="00805EDA" w:rsidRDefault="00A0443E" w:rsidP="003B532E">
            <w:pPr>
              <w:spacing w:before="40" w:after="40"/>
              <w:jc w:val="center"/>
              <w:rPr>
                <w:i/>
                <w:smallCaps/>
                <w:sz w:val="32"/>
                <w:szCs w:val="32"/>
              </w:rPr>
            </w:pPr>
            <w:r w:rsidRPr="00805EDA">
              <w:rPr>
                <w:i/>
                <w:smallCaps/>
                <w:sz w:val="32"/>
                <w:szCs w:val="32"/>
              </w:rPr>
              <w:t>Vasárnap</w:t>
            </w:r>
          </w:p>
        </w:tc>
      </w:tr>
      <w:tr w:rsidR="007454E2" w:rsidRPr="00ED6F30" w14:paraId="57941785" w14:textId="77777777" w:rsidTr="00FC72CE">
        <w:trPr>
          <w:trHeight w:hRule="exact" w:val="955"/>
        </w:trPr>
        <w:tc>
          <w:tcPr>
            <w:tcW w:w="1418" w:type="dxa"/>
            <w:vMerge w:val="restart"/>
            <w:vAlign w:val="center"/>
          </w:tcPr>
          <w:p w14:paraId="0E264AAD" w14:textId="77777777" w:rsidR="007454E2" w:rsidRPr="00130529" w:rsidRDefault="007454E2" w:rsidP="006A293B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Uzsonna</w:t>
            </w: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5C5CC74D" w14:textId="77777777" w:rsidR="00BA0D4B" w:rsidRDefault="00BA0D4B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Piskóta szelet db</w:t>
            </w:r>
          </w:p>
          <w:p w14:paraId="6E0B7C2D" w14:textId="03512DF5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2ABC97B8" w14:textId="77777777" w:rsidR="00BA0D4B" w:rsidRDefault="00BA0D4B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Müzli szelet</w:t>
            </w:r>
          </w:p>
          <w:p w14:paraId="49A7C66E" w14:textId="0EC806E1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1DEDED9F" w14:textId="77777777" w:rsidR="00BA0D4B" w:rsidRDefault="00BA0D4B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Kompót</w:t>
            </w:r>
          </w:p>
          <w:p w14:paraId="44743C02" w14:textId="668F2E3E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64AEAB87" w14:textId="77777777" w:rsidR="00BA0D4B" w:rsidRDefault="00BA0D4B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Túró Rudi</w:t>
            </w:r>
          </w:p>
          <w:p w14:paraId="3A2EEE98" w14:textId="60DEF6CB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779ED305" w14:textId="77777777" w:rsidR="00BA0D4B" w:rsidRDefault="00BA0D4B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Töltött ostyaszelet</w:t>
            </w:r>
          </w:p>
          <w:p w14:paraId="35841D34" w14:textId="75CA940E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3DE025EB" w14:textId="77777777" w:rsidR="00BA0D4B" w:rsidRDefault="00BA0D4B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Alma</w:t>
            </w:r>
          </w:p>
          <w:p w14:paraId="28612185" w14:textId="137D02C6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16E74C7F" w14:textId="77777777" w:rsidR="00BA0D4B" w:rsidRDefault="00BA0D4B" w:rsidP="00372F32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 xml:space="preserve">Puding poharas </w:t>
            </w:r>
          </w:p>
          <w:p w14:paraId="314FA5B0" w14:textId="4A115B45" w:rsidR="007454E2" w:rsidRPr="00372F32" w:rsidRDefault="007454E2" w:rsidP="00372F32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</w:tr>
      <w:tr w:rsidR="007454E2" w:rsidRPr="00ED6F30" w14:paraId="294E69DE" w14:textId="77777777" w:rsidTr="00344057">
        <w:trPr>
          <w:trHeight w:hRule="exact" w:val="484"/>
        </w:trPr>
        <w:tc>
          <w:tcPr>
            <w:tcW w:w="1418" w:type="dxa"/>
            <w:vMerge/>
            <w:vAlign w:val="center"/>
          </w:tcPr>
          <w:p w14:paraId="67572733" w14:textId="77777777" w:rsidR="007454E2" w:rsidRPr="005E0A58" w:rsidRDefault="007454E2" w:rsidP="006A293B">
            <w:pPr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1587C039" w14:textId="1FCED3E8" w:rsidR="007454E2" w:rsidRPr="00CA6E9A" w:rsidRDefault="007454E2" w:rsidP="007A2A93">
            <w:pPr>
              <w:rPr>
                <w:i/>
                <w:sz w:val="16"/>
                <w:szCs w:val="16"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  <w:r w:rsidR="00BA0D4B">
              <w:rPr>
                <w:noProof/>
                <w:sz w:val="14"/>
                <w:szCs w:val="14"/>
              </w:rPr>
              <w:t>diófélék, földimogyoró, glutén, tej, tojások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3E60561" w14:textId="2102F5B8" w:rsidR="007454E2" w:rsidRPr="00CA6E9A" w:rsidRDefault="007454E2" w:rsidP="007A2A93">
            <w:pPr>
              <w:rPr>
                <w:i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  <w:r w:rsidR="00BA0D4B">
              <w:rPr>
                <w:noProof/>
                <w:sz w:val="14"/>
                <w:szCs w:val="14"/>
              </w:rPr>
              <w:t>glutén, mustár, szójabab, tej, zeller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7A691654" w14:textId="5868E56D" w:rsidR="007454E2" w:rsidRPr="00CA6E9A" w:rsidRDefault="007454E2" w:rsidP="007A2A93">
            <w:pPr>
              <w:rPr>
                <w:b/>
                <w:i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  <w:r w:rsidR="00BA0D4B">
              <w:rPr>
                <w:noProof/>
                <w:sz w:val="14"/>
                <w:szCs w:val="14"/>
              </w:rPr>
              <w:t>glutén, szójabab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2C8A8848" w14:textId="4B366562" w:rsidR="007454E2" w:rsidRPr="00CA6E9A" w:rsidRDefault="007454E2" w:rsidP="007A2A93">
            <w:pPr>
              <w:rPr>
                <w:i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99AFE0F" w14:textId="1A704199" w:rsidR="007454E2" w:rsidRPr="00CA6E9A" w:rsidRDefault="007454E2" w:rsidP="007A2A93">
            <w:pPr>
              <w:rPr>
                <w:i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  <w:r w:rsidR="00BA0D4B">
              <w:rPr>
                <w:noProof/>
                <w:sz w:val="14"/>
                <w:szCs w:val="14"/>
              </w:rPr>
              <w:t>glutén, tej, tojások, zeller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2A115F5D" w14:textId="63FDABFD" w:rsidR="007454E2" w:rsidRPr="00CA6E9A" w:rsidRDefault="007454E2" w:rsidP="007A2A93">
            <w:pPr>
              <w:rPr>
                <w:i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  <w:r w:rsidR="00BA0D4B">
              <w:rPr>
                <w:noProof/>
                <w:sz w:val="14"/>
                <w:szCs w:val="14"/>
              </w:rPr>
              <w:t>tej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77844B6C" w14:textId="15BBF8B5" w:rsidR="007454E2" w:rsidRPr="007A2A93" w:rsidRDefault="007454E2" w:rsidP="007A2A93">
            <w:pPr>
              <w:rPr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</w:p>
        </w:tc>
      </w:tr>
      <w:tr w:rsidR="00A0443E" w:rsidRPr="00ED6F30" w14:paraId="0A285EEF" w14:textId="77777777" w:rsidTr="00A0443E">
        <w:trPr>
          <w:trHeight w:hRule="exact" w:val="781"/>
        </w:trPr>
        <w:tc>
          <w:tcPr>
            <w:tcW w:w="1418" w:type="dxa"/>
            <w:vMerge/>
          </w:tcPr>
          <w:p w14:paraId="40403866" w14:textId="77777777" w:rsidR="00A0443E" w:rsidRPr="005E0A58" w:rsidRDefault="00A0443E" w:rsidP="006A293B">
            <w:pPr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7AC07738" w14:textId="2CE109D9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0"/>
                <w:szCs w:val="10"/>
              </w:rPr>
              <w:t>148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BA0D4B">
              <w:rPr>
                <w:rFonts w:ascii="Arial" w:hAnsi="Arial" w:cs="Arial"/>
                <w:sz w:val="10"/>
                <w:szCs w:val="10"/>
              </w:rPr>
              <w:t>19,3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44AA9B33" w14:textId="5DC3519B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0"/>
                <w:szCs w:val="10"/>
              </w:rPr>
              <w:t>1,8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BA0D4B">
              <w:rPr>
                <w:rFonts w:ascii="Arial" w:hAnsi="Arial" w:cs="Arial"/>
                <w:sz w:val="10"/>
                <w:szCs w:val="10"/>
              </w:rPr>
              <w:t>12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010D71B" w14:textId="154D7D87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0"/>
                <w:szCs w:val="10"/>
              </w:rPr>
              <w:t>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BA0D4B">
              <w:rPr>
                <w:rFonts w:ascii="Arial" w:hAnsi="Arial" w:cs="Arial"/>
                <w:sz w:val="10"/>
                <w:szCs w:val="10"/>
              </w:rPr>
              <w:t>0,1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01191003" w14:textId="49BA9F65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0"/>
                <w:szCs w:val="10"/>
              </w:rPr>
              <w:t>88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BA0D4B">
              <w:rPr>
                <w:rFonts w:ascii="Arial" w:hAnsi="Arial" w:cs="Arial"/>
                <w:sz w:val="10"/>
                <w:szCs w:val="10"/>
              </w:rPr>
              <w:t>13,6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987F777" w14:textId="1316976D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0"/>
                <w:szCs w:val="10"/>
              </w:rPr>
              <w:t>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02D68CC" w14:textId="0D34C7DA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0"/>
                <w:szCs w:val="10"/>
              </w:rPr>
              <w:t>2,8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591A33DF" w14:textId="67F0F253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0"/>
                <w:szCs w:val="10"/>
              </w:rPr>
              <w:t>133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BA0D4B">
              <w:rPr>
                <w:rFonts w:ascii="Arial" w:hAnsi="Arial" w:cs="Arial"/>
                <w:sz w:val="10"/>
                <w:szCs w:val="10"/>
              </w:rPr>
              <w:t>30,9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D44E314" w14:textId="19DB5F8A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6C853C7" w14:textId="05753736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0"/>
                <w:szCs w:val="10"/>
              </w:rPr>
              <w:t>2,2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3E42C725" w14:textId="46154F23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0"/>
                <w:szCs w:val="10"/>
              </w:rPr>
              <w:t>81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BA0D4B">
              <w:rPr>
                <w:rFonts w:ascii="Arial" w:hAnsi="Arial" w:cs="Arial"/>
                <w:sz w:val="10"/>
                <w:szCs w:val="10"/>
              </w:rPr>
              <w:t>7,7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22DEA5B8" w14:textId="0F3BB8A3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0"/>
                <w:szCs w:val="10"/>
              </w:rPr>
              <w:t>5,9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2883E10" w14:textId="63A85549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0"/>
                <w:szCs w:val="10"/>
              </w:rPr>
              <w:t>3,2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4FC1CAD2" w14:textId="5327BA32" w:rsidR="00A0443E" w:rsidRPr="00A0443E" w:rsidRDefault="00A0443E" w:rsidP="00A0443E">
            <w:pPr>
              <w:tabs>
                <w:tab w:val="left" w:pos="884"/>
                <w:tab w:val="left" w:pos="121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0"/>
                <w:szCs w:val="10"/>
              </w:rPr>
              <w:t>152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BA0D4B">
              <w:rPr>
                <w:rFonts w:ascii="Arial" w:hAnsi="Arial" w:cs="Arial"/>
                <w:sz w:val="10"/>
                <w:szCs w:val="10"/>
              </w:rPr>
              <w:t>21,7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88EC06A" w14:textId="5294C824" w:rsidR="00A0443E" w:rsidRPr="00A0443E" w:rsidRDefault="00A0443E" w:rsidP="00A0443E">
            <w:pPr>
              <w:tabs>
                <w:tab w:val="left" w:pos="884"/>
                <w:tab w:val="left" w:pos="121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0"/>
                <w:szCs w:val="10"/>
              </w:rPr>
              <w:t>1,6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7789273" w14:textId="6E081EAD" w:rsidR="00A0443E" w:rsidRPr="00A0443E" w:rsidRDefault="00A0443E" w:rsidP="00A0443E">
            <w:pPr>
              <w:tabs>
                <w:tab w:val="left" w:pos="884"/>
                <w:tab w:val="left" w:pos="121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0"/>
                <w:szCs w:val="10"/>
              </w:rPr>
              <w:t>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67972DDA" w14:textId="5E767255" w:rsidR="00A0443E" w:rsidRPr="00A0443E" w:rsidRDefault="00A0443E" w:rsidP="00A0443E">
            <w:pPr>
              <w:tabs>
                <w:tab w:val="left" w:pos="884"/>
                <w:tab w:val="left" w:pos="109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0"/>
                <w:szCs w:val="10"/>
              </w:rPr>
              <w:t>56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BA0D4B">
              <w:rPr>
                <w:rFonts w:ascii="Arial" w:hAnsi="Arial" w:cs="Arial"/>
                <w:sz w:val="10"/>
                <w:szCs w:val="10"/>
              </w:rPr>
              <w:t>12,6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2DC6E993" w14:textId="0BEDE8FA" w:rsidR="00A0443E" w:rsidRPr="00A0443E" w:rsidRDefault="00A0443E" w:rsidP="00A0443E">
            <w:pPr>
              <w:tabs>
                <w:tab w:val="left" w:pos="884"/>
                <w:tab w:val="left" w:pos="109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42FB7D06" w14:textId="7F62DF74" w:rsidR="00A0443E" w:rsidRPr="00A0443E" w:rsidRDefault="00A0443E" w:rsidP="00A0443E">
            <w:pPr>
              <w:tabs>
                <w:tab w:val="left" w:pos="884"/>
                <w:tab w:val="left" w:pos="109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BA0D4B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44F83A1A" w14:textId="39959A37" w:rsidR="00A0443E" w:rsidRPr="00297E1D" w:rsidRDefault="00A0443E" w:rsidP="00B534C6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ENU7"/>
                  <w:enabled/>
                  <w:calcOnExit w:val="0"/>
                  <w:textInput>
                    <w:default w:val="ENU7"/>
                  </w:textInput>
                </w:ffData>
              </w:fldChar>
            </w:r>
            <w:bookmarkStart w:id="3" w:name="ENU7"/>
            <w:r>
              <w:rPr>
                <w:rFonts w:ascii="Arial" w:hAnsi="Arial" w:cs="Arial"/>
                <w:sz w:val="12"/>
                <w:szCs w:val="12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2"/>
              </w:rPr>
            </w:r>
            <w:r>
              <w:rPr>
                <w:rFonts w:ascii="Arial" w:hAnsi="Arial" w:cs="Arial"/>
                <w:sz w:val="12"/>
                <w:szCs w:val="12"/>
              </w:rPr>
              <w:fldChar w:fldCharType="separate"/>
            </w:r>
            <w:r w:rsidR="00BA0D4B">
              <w:rPr>
                <w:rFonts w:ascii="Arial" w:hAnsi="Arial" w:cs="Arial"/>
                <w:sz w:val="12"/>
                <w:szCs w:val="12"/>
              </w:rPr>
              <w:t>297</w:t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  <w:bookmarkEnd w:id="3"/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SZU7"/>
                  <w:enabled/>
                  <w:calcOnExit w:val="0"/>
                  <w:textInput>
                    <w:default w:val="SZU7"/>
                  </w:textInput>
                </w:ffData>
              </w:fldChar>
            </w:r>
            <w:bookmarkStart w:id="4" w:name="SZU7"/>
            <w:r>
              <w:rPr>
                <w:rFonts w:ascii="Arial" w:hAnsi="Arial" w:cs="Arial"/>
                <w:sz w:val="12"/>
                <w:szCs w:val="12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2"/>
              </w:rPr>
            </w:r>
            <w:r>
              <w:rPr>
                <w:rFonts w:ascii="Arial" w:hAnsi="Arial" w:cs="Arial"/>
                <w:sz w:val="12"/>
                <w:szCs w:val="12"/>
              </w:rPr>
              <w:fldChar w:fldCharType="separate"/>
            </w:r>
            <w:r w:rsidR="00BA0D4B">
              <w:rPr>
                <w:rFonts w:ascii="Arial" w:hAnsi="Arial" w:cs="Arial"/>
                <w:sz w:val="12"/>
                <w:szCs w:val="12"/>
              </w:rPr>
              <w:t>11</w:t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  <w:bookmarkEnd w:id="4"/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1D9D902" w14:textId="5DFBFB3B" w:rsidR="00A0443E" w:rsidRDefault="00A0443E" w:rsidP="00561FDF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FEU7"/>
                  <w:enabled/>
                  <w:calcOnExit w:val="0"/>
                  <w:textInput>
                    <w:default w:val="FEU7"/>
                  </w:textInput>
                </w:ffData>
              </w:fldChar>
            </w:r>
            <w:bookmarkStart w:id="5" w:name="FEU7"/>
            <w:r>
              <w:rPr>
                <w:rFonts w:ascii="Arial" w:hAnsi="Arial" w:cs="Arial"/>
                <w:sz w:val="12"/>
                <w:szCs w:val="12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2"/>
              </w:rPr>
            </w:r>
            <w:r>
              <w:rPr>
                <w:rFonts w:ascii="Arial" w:hAnsi="Arial" w:cs="Arial"/>
                <w:sz w:val="12"/>
                <w:szCs w:val="12"/>
              </w:rPr>
              <w:fldChar w:fldCharType="separate"/>
            </w:r>
            <w:r w:rsidR="00BA0D4B">
              <w:rPr>
                <w:rFonts w:ascii="Arial" w:hAnsi="Arial" w:cs="Arial"/>
                <w:sz w:val="12"/>
                <w:szCs w:val="12"/>
              </w:rPr>
              <w:t>2,3</w:t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  <w:bookmarkEnd w:id="5"/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ZSU7"/>
                  </w:textInput>
                </w:ffData>
              </w:fldChar>
            </w:r>
            <w:r>
              <w:rPr>
                <w:rFonts w:ascii="Arial" w:hAnsi="Arial" w:cs="Arial"/>
                <w:sz w:val="12"/>
                <w:szCs w:val="12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2"/>
              </w:rPr>
            </w:r>
            <w:r>
              <w:rPr>
                <w:rFonts w:ascii="Arial" w:hAnsi="Arial" w:cs="Arial"/>
                <w:sz w:val="12"/>
                <w:szCs w:val="12"/>
              </w:rPr>
              <w:fldChar w:fldCharType="separate"/>
            </w:r>
            <w:r>
              <w:rPr>
                <w:rFonts w:ascii="Arial" w:hAnsi="Arial" w:cs="Arial"/>
                <w:noProof/>
                <w:sz w:val="12"/>
                <w:szCs w:val="12"/>
              </w:rPr>
              <w:t>ZSU7</w:t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D66C1E0" w14:textId="4587AB05" w:rsidR="00A0443E" w:rsidRPr="00297E1D" w:rsidRDefault="00A0443E" w:rsidP="00A0443E">
            <w:pPr>
              <w:tabs>
                <w:tab w:val="left" w:pos="978"/>
              </w:tabs>
              <w:spacing w:before="40" w:after="40"/>
              <w:rPr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0"/>
                <w:szCs w:val="10"/>
              </w:rPr>
              <w:t>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BA0D4B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</w:tr>
      <w:tr w:rsidR="00A0443E" w:rsidRPr="00ED6F30" w14:paraId="00B8F985" w14:textId="77777777" w:rsidTr="00A0443E">
        <w:trPr>
          <w:trHeight w:hRule="exact" w:val="1171"/>
        </w:trPr>
        <w:tc>
          <w:tcPr>
            <w:tcW w:w="1418" w:type="dxa"/>
            <w:vMerge w:val="restart"/>
            <w:vAlign w:val="center"/>
          </w:tcPr>
          <w:p w14:paraId="49CEB5EA" w14:textId="77777777" w:rsidR="00A0443E" w:rsidRPr="00130529" w:rsidRDefault="00A0443E" w:rsidP="003B532E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130529">
              <w:rPr>
                <w:sz w:val="24"/>
                <w:szCs w:val="24"/>
              </w:rPr>
              <w:t>Vacsora</w:t>
            </w: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28EB5D33" w14:textId="3EB3A334" w:rsidR="00BA0D4B" w:rsidRDefault="008835C1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</w:t>
            </w:r>
            <w:r w:rsidR="00BA0D4B">
              <w:rPr>
                <w:sz w:val="17"/>
                <w:szCs w:val="17"/>
              </w:rPr>
              <w:t>acsamájpástétom</w:t>
            </w:r>
          </w:p>
          <w:p w14:paraId="3F2C6711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75EA7E84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083078E8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Lila hagyma</w:t>
            </w:r>
          </w:p>
          <w:p w14:paraId="1A25A99A" w14:textId="4004835E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1B11A06D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Teljes kiőrlésű kenyér</w:t>
            </w:r>
          </w:p>
          <w:p w14:paraId="674796D0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6390559D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082B4CD6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Párizsi </w:t>
            </w:r>
          </w:p>
          <w:p w14:paraId="37469546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Uborka </w:t>
            </w:r>
          </w:p>
          <w:p w14:paraId="31E83963" w14:textId="002F7275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50C99B74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5F69D12B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7dkg</w:t>
            </w:r>
          </w:p>
          <w:p w14:paraId="4A7ECC2E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Póréhagyma</w:t>
            </w:r>
          </w:p>
          <w:p w14:paraId="2E80DB53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Rozscipó</w:t>
            </w:r>
          </w:p>
          <w:p w14:paraId="3E4CD75C" w14:textId="1E9C0204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Tepertőkrém </w:t>
            </w:r>
          </w:p>
          <w:p w14:paraId="34EE4689" w14:textId="206ADA7E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082E7B73" w14:textId="77777777" w:rsidR="00BA0D4B" w:rsidRDefault="00A0443E" w:rsidP="003B532E">
            <w:pPr>
              <w:pStyle w:val="Nincstrkz"/>
              <w:jc w:val="center"/>
              <w:rPr>
                <w:sz w:val="17"/>
                <w:szCs w:val="17"/>
              </w:rPr>
            </w:pPr>
            <w:r w:rsidRPr="00181B52">
              <w:rPr>
                <w:rFonts w:ascii="Cambria" w:hAnsi="Cambria"/>
                <w:sz w:val="16"/>
                <w:szCs w:val="16"/>
              </w:rPr>
              <w:t xml:space="preserve"> </w:t>
            </w:r>
            <w:r w:rsidR="00BA0D4B">
              <w:rPr>
                <w:sz w:val="17"/>
                <w:szCs w:val="17"/>
              </w:rPr>
              <w:t>Teljes kiőrlésű kenyér</w:t>
            </w:r>
          </w:p>
          <w:p w14:paraId="68287C02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15359012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5C46FC31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Fokhagymás felvágott </w:t>
            </w:r>
          </w:p>
          <w:p w14:paraId="3414B8C2" w14:textId="42E4BD82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7B9CA4DC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5C3B1E3B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1DAF3482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Paradicsom </w:t>
            </w:r>
          </w:p>
          <w:p w14:paraId="30E831D5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Ráma margarin</w:t>
            </w:r>
          </w:p>
          <w:p w14:paraId="7D100E2E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Trappista sajt</w:t>
            </w:r>
          </w:p>
          <w:p w14:paraId="1A00ACCA" w14:textId="56CC7778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30DFDFC3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3E094277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4A9E5B30" w14:textId="527FC738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Vadász felvágott </w:t>
            </w:r>
          </w:p>
          <w:p w14:paraId="4F100CC4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Zöldpaprika  </w:t>
            </w:r>
          </w:p>
          <w:p w14:paraId="26F191B5" w14:textId="381D1735" w:rsidR="00A0443E" w:rsidRPr="00372F32" w:rsidRDefault="00A0443E" w:rsidP="003B532E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2A46D589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Teljes kiőrlésű kenyér</w:t>
            </w:r>
          </w:p>
          <w:p w14:paraId="509482D9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1B52655E" w14:textId="336527E5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Diák csemege </w:t>
            </w:r>
          </w:p>
          <w:p w14:paraId="1478F573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7dkg</w:t>
            </w:r>
          </w:p>
          <w:p w14:paraId="14015FFE" w14:textId="77777777" w:rsidR="00BA0D4B" w:rsidRDefault="00BA0D4B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Kockasajt </w:t>
            </w:r>
          </w:p>
          <w:p w14:paraId="1C6F9BCE" w14:textId="7F6D0262" w:rsidR="00A0443E" w:rsidRPr="00372F32" w:rsidRDefault="00A0443E" w:rsidP="003B532E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</w:tr>
      <w:tr w:rsidR="00A0443E" w:rsidRPr="00ED6F30" w14:paraId="1655ADEE" w14:textId="77777777" w:rsidTr="00A0443E">
        <w:trPr>
          <w:trHeight w:hRule="exact" w:val="387"/>
        </w:trPr>
        <w:tc>
          <w:tcPr>
            <w:tcW w:w="1418" w:type="dxa"/>
            <w:vMerge/>
            <w:vAlign w:val="center"/>
          </w:tcPr>
          <w:p w14:paraId="534901F6" w14:textId="77777777" w:rsidR="00A0443E" w:rsidRPr="005E0A58" w:rsidRDefault="00A0443E" w:rsidP="003B532E">
            <w:pPr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32DD1F5F" w14:textId="40988797" w:rsidR="00A0443E" w:rsidRPr="00EB3398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BA0D4B">
              <w:rPr>
                <w:sz w:val="14"/>
                <w:szCs w:val="14"/>
              </w:rPr>
              <w:t>glutén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68095F1E" w14:textId="450A2C90" w:rsidR="00A0443E" w:rsidRPr="00EB3398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BA0D4B">
              <w:rPr>
                <w:sz w:val="14"/>
                <w:szCs w:val="14"/>
              </w:rPr>
              <w:t>glutén, tej, tojások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4A92F969" w14:textId="1FE81A41" w:rsidR="00A0443E" w:rsidRPr="00EB3398" w:rsidRDefault="00A0443E" w:rsidP="003B532E">
            <w:pPr>
              <w:rPr>
                <w:b/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BA0D4B">
              <w:rPr>
                <w:sz w:val="14"/>
                <w:szCs w:val="14"/>
              </w:rPr>
              <w:t>diófélék, glutén, szezámmag, tej, tojások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0377001F" w14:textId="179961F1" w:rsidR="00A0443E" w:rsidRPr="00EB3398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BA0D4B">
              <w:rPr>
                <w:sz w:val="14"/>
                <w:szCs w:val="14"/>
              </w:rPr>
              <w:t>glutén, tojások, zeller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074C69FA" w14:textId="724F13B8" w:rsidR="00A0443E" w:rsidRPr="00EB3398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198A3E97" w14:textId="4A622B36" w:rsidR="00A0443E" w:rsidRPr="00104956" w:rsidRDefault="00A0443E" w:rsidP="003B532E">
            <w:pPr>
              <w:widowControl w:val="0"/>
              <w:tabs>
                <w:tab w:val="center" w:pos="383"/>
                <w:tab w:val="center" w:pos="1234"/>
              </w:tabs>
              <w:rPr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BA0D4B">
              <w:rPr>
                <w:sz w:val="14"/>
                <w:szCs w:val="14"/>
              </w:rPr>
              <w:t>glutén, szójabab, tej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678FE51E" w14:textId="332088E4" w:rsidR="00A0443E" w:rsidRPr="00104956" w:rsidRDefault="00A0443E" w:rsidP="003B532E">
            <w:pPr>
              <w:widowControl w:val="0"/>
              <w:tabs>
                <w:tab w:val="center" w:pos="383"/>
                <w:tab w:val="center" w:pos="1234"/>
              </w:tabs>
              <w:rPr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</w:p>
        </w:tc>
      </w:tr>
      <w:tr w:rsidR="00A0443E" w:rsidRPr="00ED6F30" w14:paraId="54025846" w14:textId="77777777" w:rsidTr="00A0443E">
        <w:trPr>
          <w:trHeight w:hRule="exact" w:val="781"/>
        </w:trPr>
        <w:tc>
          <w:tcPr>
            <w:tcW w:w="1418" w:type="dxa"/>
            <w:vMerge/>
          </w:tcPr>
          <w:p w14:paraId="6FFE4ADD" w14:textId="77777777" w:rsidR="00A0443E" w:rsidRPr="005E0A58" w:rsidRDefault="00A0443E" w:rsidP="003B532E">
            <w:pPr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14:paraId="098B0476" w14:textId="0356017F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607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BA0D4B">
              <w:rPr>
                <w:rFonts w:ascii="Arial" w:hAnsi="Arial" w:cs="Arial"/>
                <w:sz w:val="12"/>
                <w:szCs w:val="12"/>
              </w:rPr>
              <w:t>89,8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536E63B" w14:textId="29015CF4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BA0D4B">
              <w:rPr>
                <w:rFonts w:ascii="Arial" w:hAnsi="Arial" w:cs="Arial"/>
                <w:sz w:val="12"/>
                <w:szCs w:val="12"/>
              </w:rPr>
              <w:t>22,3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62B243A" w14:textId="49AAB58A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18,7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</w:tcBorders>
          </w:tcPr>
          <w:p w14:paraId="101980CB" w14:textId="7D298C15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534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BA0D4B">
              <w:rPr>
                <w:rFonts w:ascii="Arial" w:hAnsi="Arial" w:cs="Arial"/>
                <w:sz w:val="12"/>
                <w:szCs w:val="12"/>
              </w:rPr>
              <w:t>88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D6E964E" w14:textId="258D43BC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BA0D4B">
              <w:rPr>
                <w:rFonts w:ascii="Arial" w:hAnsi="Arial" w:cs="Arial"/>
                <w:sz w:val="12"/>
                <w:szCs w:val="12"/>
              </w:rPr>
              <w:t>20,3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cukor</w:t>
            </w:r>
            <w:r w:rsidR="00BA0D4B">
              <w:rPr>
                <w:rFonts w:ascii="Arial" w:hAnsi="Arial" w:cs="Arial"/>
                <w:sz w:val="12"/>
                <w:szCs w:val="12"/>
              </w:rPr>
              <w:t>0,1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6890EC5" w14:textId="5A32F42B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12,2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só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BA0D4B">
              <w:rPr>
                <w:rFonts w:ascii="Arial" w:hAnsi="Arial" w:cs="Arial"/>
                <w:sz w:val="12"/>
                <w:szCs w:val="12"/>
              </w:rPr>
              <w:t>1,6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</w:tcBorders>
          </w:tcPr>
          <w:p w14:paraId="63086CA3" w14:textId="70DC5DF3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487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BA0D4B">
              <w:rPr>
                <w:rFonts w:ascii="Arial" w:hAnsi="Arial" w:cs="Arial"/>
                <w:sz w:val="12"/>
                <w:szCs w:val="12"/>
              </w:rPr>
              <w:t>63,1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553C9795" w14:textId="4DAEF967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BA0D4B">
              <w:rPr>
                <w:rFonts w:ascii="Arial" w:hAnsi="Arial" w:cs="Arial"/>
                <w:sz w:val="12"/>
                <w:szCs w:val="12"/>
              </w:rPr>
              <w:t>10,9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cukor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0901E53" w14:textId="4DD7EBF7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21,4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só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</w:tcBorders>
          </w:tcPr>
          <w:p w14:paraId="03E81EE9" w14:textId="7EAE5332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566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A0D4B">
              <w:rPr>
                <w:rFonts w:ascii="Arial" w:hAnsi="Arial" w:cs="Arial"/>
                <w:sz w:val="12"/>
                <w:szCs w:val="12"/>
              </w:rPr>
              <w:t>86,8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AF6926E" w14:textId="1B5850EB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BA0D4B">
              <w:rPr>
                <w:rFonts w:ascii="Arial" w:hAnsi="Arial" w:cs="Arial"/>
                <w:sz w:val="12"/>
                <w:szCs w:val="12"/>
              </w:rPr>
              <w:t>21,3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BA0D4B">
              <w:rPr>
                <w:rFonts w:ascii="Arial" w:hAnsi="Arial" w:cs="Arial"/>
                <w:sz w:val="12"/>
                <w:szCs w:val="12"/>
              </w:rPr>
              <w:t>0,1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05C723B" w14:textId="3FC0F6F4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16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0,1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</w:tcBorders>
          </w:tcPr>
          <w:p w14:paraId="55972D67" w14:textId="4E1F37E0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652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BA0D4B">
              <w:rPr>
                <w:rFonts w:ascii="Arial" w:hAnsi="Arial" w:cs="Arial"/>
                <w:sz w:val="12"/>
                <w:szCs w:val="12"/>
              </w:rPr>
              <w:t>87,6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3B5BECF" w14:textId="742283B7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BA0D4B">
              <w:rPr>
                <w:rFonts w:ascii="Arial" w:hAnsi="Arial" w:cs="Arial"/>
                <w:sz w:val="12"/>
                <w:szCs w:val="12"/>
              </w:rPr>
              <w:t>20,7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E65BE61" w14:textId="5D53065C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25,2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1,4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</w:tcBorders>
          </w:tcPr>
          <w:p w14:paraId="70454509" w14:textId="0A122914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592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BA0D4B">
              <w:rPr>
                <w:rFonts w:ascii="Arial" w:hAnsi="Arial" w:cs="Arial"/>
                <w:sz w:val="12"/>
                <w:szCs w:val="12"/>
              </w:rPr>
              <w:t>85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C765425" w14:textId="5FC2417D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BA0D4B">
              <w:rPr>
                <w:rFonts w:ascii="Arial" w:hAnsi="Arial" w:cs="Arial"/>
                <w:sz w:val="12"/>
                <w:szCs w:val="12"/>
              </w:rPr>
              <w:t>20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BA0D4B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5286DC3E" w14:textId="730F8EF5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19,7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2,5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5" w:type="dxa"/>
            <w:tcBorders>
              <w:top w:val="nil"/>
            </w:tcBorders>
          </w:tcPr>
          <w:p w14:paraId="1ABC1755" w14:textId="2C76DE32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BA0D4B">
              <w:rPr>
                <w:rFonts w:ascii="Arial" w:hAnsi="Arial" w:cs="Arial"/>
                <w:sz w:val="12"/>
                <w:szCs w:val="12"/>
              </w:rPr>
              <w:t>581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A0D4B">
              <w:rPr>
                <w:rFonts w:ascii="Arial" w:hAnsi="Arial" w:cs="Arial"/>
                <w:sz w:val="12"/>
                <w:szCs w:val="12"/>
              </w:rPr>
              <w:t>60,7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CD7E56E" w14:textId="41A4EB17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BA0D4B">
              <w:rPr>
                <w:rFonts w:ascii="Arial" w:hAnsi="Arial" w:cs="Arial"/>
                <w:sz w:val="12"/>
                <w:szCs w:val="12"/>
              </w:rPr>
              <w:t>19,9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BA0D4B">
              <w:rPr>
                <w:rFonts w:ascii="Arial" w:hAnsi="Arial" w:cs="Arial"/>
                <w:sz w:val="12"/>
                <w:szCs w:val="12"/>
              </w:rPr>
              <w:t>0,1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418986BA" w14:textId="21F340A9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BA0D4B">
              <w:rPr>
                <w:rFonts w:ascii="Arial" w:hAnsi="Arial" w:cs="Arial"/>
                <w:sz w:val="12"/>
                <w:szCs w:val="12"/>
              </w:rPr>
              <w:t>29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BA0D4B">
              <w:rPr>
                <w:rFonts w:ascii="Arial" w:hAnsi="Arial" w:cs="Arial"/>
                <w:sz w:val="12"/>
                <w:szCs w:val="12"/>
              </w:rPr>
              <w:t>2,5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</w:tr>
    </w:tbl>
    <w:p w14:paraId="71EDFE15" w14:textId="77777777" w:rsidR="003F44EB" w:rsidRDefault="00522978" w:rsidP="003F44EB">
      <w:pPr>
        <w:ind w:left="1701"/>
        <w:jc w:val="center"/>
        <w:rPr>
          <w:sz w:val="13"/>
          <w:szCs w:val="15"/>
        </w:rPr>
      </w:pPr>
      <w:r>
        <w:rPr>
          <w:sz w:val="13"/>
          <w:szCs w:val="15"/>
        </w:rPr>
        <w:br/>
      </w:r>
      <w:r w:rsidR="003F44EB">
        <w:rPr>
          <w:sz w:val="28"/>
          <w:szCs w:val="28"/>
        </w:rPr>
        <w:t>Az étlapváltoztatás jogát fenntartjuk. Az allergén információkkal kapcsolatban kérjük, keressék az élelmezésvezetőt!</w:t>
      </w:r>
    </w:p>
    <w:p w14:paraId="790152F0" w14:textId="52394ED5" w:rsidR="001A53B2" w:rsidRDefault="001A53B2" w:rsidP="00040E1E">
      <w:pPr>
        <w:ind w:left="1701"/>
        <w:jc w:val="center"/>
        <w:rPr>
          <w:sz w:val="13"/>
          <w:szCs w:val="15"/>
        </w:rPr>
      </w:pPr>
    </w:p>
    <w:sectPr w:rsidR="001A53B2" w:rsidSect="00344057">
      <w:pgSz w:w="16838" w:h="11906" w:orient="landscape"/>
      <w:pgMar w:top="0" w:right="8" w:bottom="46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760C7" w14:textId="77777777" w:rsidR="0078031F" w:rsidRDefault="0078031F" w:rsidP="00267C57">
      <w:r>
        <w:separator/>
      </w:r>
    </w:p>
  </w:endnote>
  <w:endnote w:type="continuationSeparator" w:id="0">
    <w:p w14:paraId="6E076BBA" w14:textId="77777777" w:rsidR="0078031F" w:rsidRDefault="0078031F" w:rsidP="00267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B901A" w14:textId="77777777" w:rsidR="0078031F" w:rsidRDefault="0078031F" w:rsidP="00267C57">
      <w:r>
        <w:separator/>
      </w:r>
    </w:p>
  </w:footnote>
  <w:footnote w:type="continuationSeparator" w:id="0">
    <w:p w14:paraId="2AD0EAD4" w14:textId="77777777" w:rsidR="0078031F" w:rsidRDefault="0078031F" w:rsidP="00267C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D4B"/>
    <w:rsid w:val="0001310C"/>
    <w:rsid w:val="000369E3"/>
    <w:rsid w:val="00040E1E"/>
    <w:rsid w:val="00047573"/>
    <w:rsid w:val="00056B28"/>
    <w:rsid w:val="00057BDC"/>
    <w:rsid w:val="000609F6"/>
    <w:rsid w:val="00062F6A"/>
    <w:rsid w:val="00076576"/>
    <w:rsid w:val="00092450"/>
    <w:rsid w:val="000D7F30"/>
    <w:rsid w:val="000E2A15"/>
    <w:rsid w:val="001122FA"/>
    <w:rsid w:val="001253D7"/>
    <w:rsid w:val="00127D10"/>
    <w:rsid w:val="00150C9A"/>
    <w:rsid w:val="00162780"/>
    <w:rsid w:val="00165617"/>
    <w:rsid w:val="00180AE6"/>
    <w:rsid w:val="00181B52"/>
    <w:rsid w:val="001902A7"/>
    <w:rsid w:val="001A53B2"/>
    <w:rsid w:val="001C13F3"/>
    <w:rsid w:val="001C3AB2"/>
    <w:rsid w:val="001D1D3B"/>
    <w:rsid w:val="0020034F"/>
    <w:rsid w:val="00201A61"/>
    <w:rsid w:val="00224A6E"/>
    <w:rsid w:val="00231315"/>
    <w:rsid w:val="00255DFB"/>
    <w:rsid w:val="0026593E"/>
    <w:rsid w:val="00267C57"/>
    <w:rsid w:val="00297E1D"/>
    <w:rsid w:val="002C1CD7"/>
    <w:rsid w:val="002C6125"/>
    <w:rsid w:val="002D0685"/>
    <w:rsid w:val="002D76F2"/>
    <w:rsid w:val="002E6399"/>
    <w:rsid w:val="00303F11"/>
    <w:rsid w:val="00344057"/>
    <w:rsid w:val="0037178D"/>
    <w:rsid w:val="00372F32"/>
    <w:rsid w:val="003760D1"/>
    <w:rsid w:val="003925E5"/>
    <w:rsid w:val="003A2116"/>
    <w:rsid w:val="003A211B"/>
    <w:rsid w:val="003A5E91"/>
    <w:rsid w:val="003B532E"/>
    <w:rsid w:val="003C70FC"/>
    <w:rsid w:val="003D2EB4"/>
    <w:rsid w:val="003F41AE"/>
    <w:rsid w:val="003F44EB"/>
    <w:rsid w:val="00414442"/>
    <w:rsid w:val="0041695A"/>
    <w:rsid w:val="00425495"/>
    <w:rsid w:val="00431BCA"/>
    <w:rsid w:val="0044262E"/>
    <w:rsid w:val="0045542A"/>
    <w:rsid w:val="004648DB"/>
    <w:rsid w:val="0047659D"/>
    <w:rsid w:val="00480F40"/>
    <w:rsid w:val="00497DFD"/>
    <w:rsid w:val="004A5F73"/>
    <w:rsid w:val="004B0831"/>
    <w:rsid w:val="004E20AE"/>
    <w:rsid w:val="004E3E67"/>
    <w:rsid w:val="004E5368"/>
    <w:rsid w:val="004F1318"/>
    <w:rsid w:val="00502664"/>
    <w:rsid w:val="00503270"/>
    <w:rsid w:val="005226CA"/>
    <w:rsid w:val="00522978"/>
    <w:rsid w:val="00527BE3"/>
    <w:rsid w:val="005327A0"/>
    <w:rsid w:val="00545F84"/>
    <w:rsid w:val="005611AD"/>
    <w:rsid w:val="00561FDF"/>
    <w:rsid w:val="005A5D3F"/>
    <w:rsid w:val="005F336E"/>
    <w:rsid w:val="005F4729"/>
    <w:rsid w:val="005F47F5"/>
    <w:rsid w:val="00626D0F"/>
    <w:rsid w:val="00630D2A"/>
    <w:rsid w:val="00656092"/>
    <w:rsid w:val="00657E10"/>
    <w:rsid w:val="00662CBD"/>
    <w:rsid w:val="00664F99"/>
    <w:rsid w:val="006809B5"/>
    <w:rsid w:val="00683266"/>
    <w:rsid w:val="006A293B"/>
    <w:rsid w:val="006C4AED"/>
    <w:rsid w:val="006D726C"/>
    <w:rsid w:val="006E45CF"/>
    <w:rsid w:val="006E556A"/>
    <w:rsid w:val="006F3DD9"/>
    <w:rsid w:val="007002D3"/>
    <w:rsid w:val="00704722"/>
    <w:rsid w:val="0070598C"/>
    <w:rsid w:val="007343E9"/>
    <w:rsid w:val="00743495"/>
    <w:rsid w:val="00744063"/>
    <w:rsid w:val="007454E2"/>
    <w:rsid w:val="007716B6"/>
    <w:rsid w:val="00774F30"/>
    <w:rsid w:val="0078031F"/>
    <w:rsid w:val="007A2A93"/>
    <w:rsid w:val="007B0840"/>
    <w:rsid w:val="007C737D"/>
    <w:rsid w:val="007C744A"/>
    <w:rsid w:val="007E1DA1"/>
    <w:rsid w:val="00805EDA"/>
    <w:rsid w:val="008124D8"/>
    <w:rsid w:val="00813AE8"/>
    <w:rsid w:val="008177A7"/>
    <w:rsid w:val="0085154E"/>
    <w:rsid w:val="008518A9"/>
    <w:rsid w:val="00861905"/>
    <w:rsid w:val="008805DE"/>
    <w:rsid w:val="008835C1"/>
    <w:rsid w:val="00887739"/>
    <w:rsid w:val="008A169B"/>
    <w:rsid w:val="008B2C57"/>
    <w:rsid w:val="008D4584"/>
    <w:rsid w:val="008F0A55"/>
    <w:rsid w:val="008F1F48"/>
    <w:rsid w:val="008F486F"/>
    <w:rsid w:val="009110BF"/>
    <w:rsid w:val="00930393"/>
    <w:rsid w:val="00946350"/>
    <w:rsid w:val="009523E4"/>
    <w:rsid w:val="0095457D"/>
    <w:rsid w:val="00961908"/>
    <w:rsid w:val="00966077"/>
    <w:rsid w:val="00966D5A"/>
    <w:rsid w:val="0097052B"/>
    <w:rsid w:val="00973450"/>
    <w:rsid w:val="00995318"/>
    <w:rsid w:val="009D5812"/>
    <w:rsid w:val="009D5AE1"/>
    <w:rsid w:val="009F351B"/>
    <w:rsid w:val="00A0443E"/>
    <w:rsid w:val="00A05F7A"/>
    <w:rsid w:val="00A131C3"/>
    <w:rsid w:val="00A25D3E"/>
    <w:rsid w:val="00A33E3F"/>
    <w:rsid w:val="00A44AB4"/>
    <w:rsid w:val="00A4553B"/>
    <w:rsid w:val="00A541CC"/>
    <w:rsid w:val="00A71151"/>
    <w:rsid w:val="00A83694"/>
    <w:rsid w:val="00A95E64"/>
    <w:rsid w:val="00AD3F91"/>
    <w:rsid w:val="00AE7AA1"/>
    <w:rsid w:val="00B15532"/>
    <w:rsid w:val="00B24B99"/>
    <w:rsid w:val="00B300F9"/>
    <w:rsid w:val="00B36686"/>
    <w:rsid w:val="00B36C09"/>
    <w:rsid w:val="00B454DA"/>
    <w:rsid w:val="00B534C6"/>
    <w:rsid w:val="00B60045"/>
    <w:rsid w:val="00B61139"/>
    <w:rsid w:val="00B705F6"/>
    <w:rsid w:val="00B8327A"/>
    <w:rsid w:val="00BA0D4B"/>
    <w:rsid w:val="00BB3F6C"/>
    <w:rsid w:val="00BD5C88"/>
    <w:rsid w:val="00BF402F"/>
    <w:rsid w:val="00C0443E"/>
    <w:rsid w:val="00C05605"/>
    <w:rsid w:val="00C12F0B"/>
    <w:rsid w:val="00C176A9"/>
    <w:rsid w:val="00C92ED9"/>
    <w:rsid w:val="00CA08D5"/>
    <w:rsid w:val="00CB2060"/>
    <w:rsid w:val="00CC1189"/>
    <w:rsid w:val="00CE5227"/>
    <w:rsid w:val="00D07FE9"/>
    <w:rsid w:val="00D40204"/>
    <w:rsid w:val="00D43ED4"/>
    <w:rsid w:val="00D55E1E"/>
    <w:rsid w:val="00D611E7"/>
    <w:rsid w:val="00D61F60"/>
    <w:rsid w:val="00D70251"/>
    <w:rsid w:val="00D74A2D"/>
    <w:rsid w:val="00D751C8"/>
    <w:rsid w:val="00D75F33"/>
    <w:rsid w:val="00D82C25"/>
    <w:rsid w:val="00D85B73"/>
    <w:rsid w:val="00DB0ACD"/>
    <w:rsid w:val="00DB18BF"/>
    <w:rsid w:val="00DC7C45"/>
    <w:rsid w:val="00DE499B"/>
    <w:rsid w:val="00DE58B2"/>
    <w:rsid w:val="00E35C60"/>
    <w:rsid w:val="00E35E6D"/>
    <w:rsid w:val="00E42D45"/>
    <w:rsid w:val="00E477B0"/>
    <w:rsid w:val="00E505A8"/>
    <w:rsid w:val="00E80E2A"/>
    <w:rsid w:val="00E82D01"/>
    <w:rsid w:val="00E95BC7"/>
    <w:rsid w:val="00EB0AD4"/>
    <w:rsid w:val="00EB35EE"/>
    <w:rsid w:val="00EE15E6"/>
    <w:rsid w:val="00F05B14"/>
    <w:rsid w:val="00F2759B"/>
    <w:rsid w:val="00F42B00"/>
    <w:rsid w:val="00F45738"/>
    <w:rsid w:val="00F55A8B"/>
    <w:rsid w:val="00F76973"/>
    <w:rsid w:val="00F82466"/>
    <w:rsid w:val="00F921AC"/>
    <w:rsid w:val="00FC72CE"/>
    <w:rsid w:val="00FD05F7"/>
    <w:rsid w:val="00FD2D33"/>
    <w:rsid w:val="00FD4F31"/>
    <w:rsid w:val="00FF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10DFF"/>
  <w15:chartTrackingRefBased/>
  <w15:docId w15:val="{5FAF06E5-D6E2-4DE4-B267-AE9E73FA3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="Calibri" w:hAnsi="Georgia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7C57"/>
    <w:rPr>
      <w:sz w:val="17"/>
      <w:szCs w:val="1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267C57"/>
    <w:pPr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semiHidden/>
    <w:rsid w:val="00267C57"/>
  </w:style>
  <w:style w:type="paragraph" w:styleId="llb">
    <w:name w:val="footer"/>
    <w:basedOn w:val="Norml"/>
    <w:link w:val="llbChar"/>
    <w:uiPriority w:val="99"/>
    <w:semiHidden/>
    <w:unhideWhenUsed/>
    <w:rsid w:val="00267C5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267C57"/>
  </w:style>
  <w:style w:type="paragraph" w:customStyle="1" w:styleId="Nincstrkz1">
    <w:name w:val="Nincs térköz1"/>
    <w:uiPriority w:val="1"/>
    <w:qFormat/>
    <w:rsid w:val="00267C57"/>
    <w:rPr>
      <w:sz w:val="22"/>
      <w:szCs w:val="22"/>
      <w:lang w:eastAsia="en-US"/>
    </w:rPr>
  </w:style>
  <w:style w:type="paragraph" w:styleId="Nincstrkz">
    <w:name w:val="No Spacing"/>
    <w:uiPriority w:val="1"/>
    <w:qFormat/>
    <w:rsid w:val="009D5AE1"/>
    <w:rPr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rsid w:val="00297E1D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rsid w:val="00297E1D"/>
    <w:rPr>
      <w:rFonts w:ascii="Tahoma" w:eastAsia="Times New Roman" w:hAnsi="Tahoma" w:cs="Tahoma"/>
      <w:color w:val="212120"/>
      <w:kern w:val="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192.168.0.22\ecostat\Ecostat\bin\etlapok\sablonok\etlap_sablon_RTEUV_SzV2.do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etlap_sablon_RTEUV_SzV2</Template>
  <TotalTime>1</TotalTime>
  <Pages>2</Pages>
  <Words>773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Klé Mónika</dc:creator>
  <cp:keywords/>
  <cp:lastModifiedBy>Klé Mónika</cp:lastModifiedBy>
  <cp:revision>2</cp:revision>
  <cp:lastPrinted>2026-05-15T14:56:00Z</cp:lastPrinted>
  <dcterms:created xsi:type="dcterms:W3CDTF">2026-05-15T14:57:00Z</dcterms:created>
  <dcterms:modified xsi:type="dcterms:W3CDTF">2026-05-15T14:57:00Z</dcterms:modified>
</cp:coreProperties>
</file>