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F318A" w14:textId="77CC8637" w:rsidR="00805EDA" w:rsidRDefault="006513FF" w:rsidP="004E3E67">
      <w:pPr>
        <w:ind w:left="1701"/>
        <w:jc w:val="center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651BE457" wp14:editId="1EA2B9E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56900" cy="7562215"/>
            <wp:effectExtent l="0" t="0" r="0" b="0"/>
            <wp:wrapNone/>
            <wp:docPr id="30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756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FC3AF9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066F3302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73049151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1147B61B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0721F005" w14:textId="320C3291" w:rsidR="004E3E67" w:rsidRDefault="00EE5ED7" w:rsidP="004E3E67">
      <w:pPr>
        <w:ind w:left="1701"/>
        <w:jc w:val="center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2026.JÚLIUS 6-12</w:t>
      </w:r>
    </w:p>
    <w:p w14:paraId="3C01AADC" w14:textId="77777777" w:rsidR="00267C57" w:rsidRDefault="00267C57" w:rsidP="004E3E67">
      <w:pPr>
        <w:ind w:left="1701"/>
        <w:jc w:val="center"/>
      </w:pPr>
    </w:p>
    <w:tbl>
      <w:tblPr>
        <w:tblW w:w="15309" w:type="dxa"/>
        <w:tblInd w:w="14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1984"/>
        <w:gridCol w:w="1984"/>
        <w:gridCol w:w="1985"/>
        <w:gridCol w:w="1984"/>
        <w:gridCol w:w="1985"/>
      </w:tblGrid>
      <w:tr w:rsidR="00267C57" w:rsidRPr="00ED6F30" w14:paraId="117C46F7" w14:textId="77777777" w:rsidTr="00344057">
        <w:tc>
          <w:tcPr>
            <w:tcW w:w="1418" w:type="dxa"/>
          </w:tcPr>
          <w:p w14:paraId="270498DC" w14:textId="31D82EA1" w:rsidR="00181B52" w:rsidRPr="00376177" w:rsidRDefault="00EE5ED7" w:rsidP="00181B52">
            <w:pPr>
              <w:spacing w:before="40" w:after="40"/>
              <w:jc w:val="center"/>
              <w:rPr>
                <w:b/>
                <w:bCs/>
                <w:sz w:val="24"/>
                <w:szCs w:val="24"/>
              </w:rPr>
            </w:pPr>
            <w:r w:rsidRPr="00376177">
              <w:rPr>
                <w:b/>
                <w:bCs/>
                <w:sz w:val="24"/>
                <w:szCs w:val="24"/>
              </w:rPr>
              <w:t>Normál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7668E8B7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Hétfő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31B4A88C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Kedd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7AB2C445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Szerda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37207ADC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Csütörtök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7416240F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Péntek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107240FF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Szombat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0A343FB2" w14:textId="77777777" w:rsidR="00267C57" w:rsidRPr="00805EDA" w:rsidRDefault="00267C57" w:rsidP="006A293B">
            <w:pPr>
              <w:spacing w:before="40" w:after="40"/>
              <w:jc w:val="center"/>
              <w:rPr>
                <w:i/>
                <w:smallCaps/>
                <w:sz w:val="32"/>
                <w:szCs w:val="32"/>
              </w:rPr>
            </w:pPr>
            <w:r w:rsidRPr="00805EDA">
              <w:rPr>
                <w:i/>
                <w:smallCaps/>
                <w:sz w:val="32"/>
                <w:szCs w:val="32"/>
              </w:rPr>
              <w:t>Vasárnap</w:t>
            </w:r>
          </w:p>
        </w:tc>
      </w:tr>
      <w:tr w:rsidR="00A0443E" w:rsidRPr="00ED6F30" w14:paraId="74FD7430" w14:textId="77777777" w:rsidTr="00FC72CE">
        <w:trPr>
          <w:trHeight w:hRule="exact" w:val="1173"/>
        </w:trPr>
        <w:tc>
          <w:tcPr>
            <w:tcW w:w="1418" w:type="dxa"/>
            <w:vMerge w:val="restart"/>
            <w:vAlign w:val="center"/>
          </w:tcPr>
          <w:p w14:paraId="67BB2727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30529">
              <w:rPr>
                <w:sz w:val="24"/>
                <w:szCs w:val="24"/>
              </w:rPr>
              <w:t>Reggeli</w:t>
            </w: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7A56E0E0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362C6C4F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0529C391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Füstölt sajtkrém</w:t>
            </w:r>
          </w:p>
          <w:p w14:paraId="7527DE20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Zöldpaprika  </w:t>
            </w:r>
          </w:p>
          <w:p w14:paraId="11D9F091" w14:textId="2E4055C9" w:rsidR="00A0443E" w:rsidRPr="004E3E67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5E7D1853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28D76B8C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Kakaó</w:t>
            </w:r>
          </w:p>
          <w:p w14:paraId="6B53C25C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Kalács foszlós,</w:t>
            </w:r>
          </w:p>
          <w:p w14:paraId="4537B3F1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70EEA5A4" w14:textId="075439BD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5FB227D1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4DD2D163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40E17BA9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Tojásrántotta hagymás</w:t>
            </w:r>
          </w:p>
          <w:p w14:paraId="0E5582E9" w14:textId="2BB7AFD6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15A7E49B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5DC55F98" w14:textId="143EC40C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Tejbedara kakaó sz</w:t>
            </w:r>
            <w:r w:rsidR="00376177">
              <w:rPr>
                <w:sz w:val="17"/>
                <w:szCs w:val="17"/>
              </w:rPr>
              <w:t>órással</w:t>
            </w:r>
          </w:p>
          <w:p w14:paraId="018BE1B7" w14:textId="64F9C9F3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554F1617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25365F79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49FB3B5F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Magos kenyér </w:t>
            </w:r>
          </w:p>
          <w:p w14:paraId="0CB57A03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5EC89C96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Sajtkrém kg-os</w:t>
            </w:r>
          </w:p>
          <w:p w14:paraId="6E5EDE61" w14:textId="29167D10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36818E38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792CA7AC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6A15CB7C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Kockasajt </w:t>
            </w:r>
          </w:p>
          <w:p w14:paraId="786D3DAD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Soproni felvágott </w:t>
            </w:r>
          </w:p>
          <w:p w14:paraId="48861238" w14:textId="612C3800" w:rsidR="00A0443E" w:rsidRPr="00F50479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308DACD6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31520802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220BF74D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Gépsonka</w:t>
            </w:r>
          </w:p>
          <w:p w14:paraId="67F90B95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Ráma margarin</w:t>
            </w:r>
          </w:p>
          <w:p w14:paraId="5A75D1C6" w14:textId="401B076F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A0443E" w:rsidRPr="00ED6F30" w14:paraId="1D9B30E7" w14:textId="77777777" w:rsidTr="00FC72CE">
        <w:trPr>
          <w:trHeight w:hRule="exact" w:val="400"/>
        </w:trPr>
        <w:tc>
          <w:tcPr>
            <w:tcW w:w="1418" w:type="dxa"/>
            <w:vMerge/>
            <w:vAlign w:val="center"/>
          </w:tcPr>
          <w:p w14:paraId="3A5F5EC8" w14:textId="77777777" w:rsidR="00A0443E" w:rsidRPr="00130529" w:rsidRDefault="00A0443E" w:rsidP="003B53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7C3F68B" w14:textId="6B11DC16" w:rsidR="00A0443E" w:rsidRPr="00B454DA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  <w:r w:rsidR="00EE5ED7">
              <w:rPr>
                <w:sz w:val="14"/>
                <w:szCs w:val="14"/>
              </w:rPr>
              <w:t>glutén,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3D6352C" w14:textId="27352384" w:rsidR="00A0443E" w:rsidRPr="00B454DA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BC2AA6F" w14:textId="6C814C2D" w:rsidR="00A0443E" w:rsidRPr="00F50479" w:rsidRDefault="00A0443E" w:rsidP="003B532E">
            <w:pPr>
              <w:tabs>
                <w:tab w:val="center" w:pos="382"/>
                <w:tab w:val="center" w:pos="1275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 xml:space="preserve">Allergének: </w:t>
            </w:r>
            <w:r w:rsidR="00EE5ED7">
              <w:rPr>
                <w:sz w:val="14"/>
                <w:szCs w:val="14"/>
              </w:rPr>
              <w:t>glutén, tej,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61128CF" w14:textId="39876BF4" w:rsidR="00A0443E" w:rsidRPr="00B454DA" w:rsidRDefault="00A0443E" w:rsidP="003B532E">
            <w:pPr>
              <w:tabs>
                <w:tab w:val="center" w:pos="424"/>
                <w:tab w:val="center" w:pos="1416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diófélék, földimogyoró, glutén, szójabab,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B5767CA" w14:textId="4BF5A74B" w:rsidR="00A0443E" w:rsidRPr="00F50479" w:rsidRDefault="00A0443E" w:rsidP="003B532E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glutén, szójabab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3357B02" w14:textId="22D80FF7" w:rsidR="00A0443E" w:rsidRPr="00B454DA" w:rsidRDefault="00A0443E" w:rsidP="003B532E">
            <w:pPr>
              <w:tabs>
                <w:tab w:val="center" w:pos="383"/>
                <w:tab w:val="center" w:pos="1375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glutén, szójabab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5BCF8A1" w14:textId="55E92A94" w:rsidR="00A0443E" w:rsidRPr="00B36C09" w:rsidRDefault="00A0443E" w:rsidP="003B532E">
            <w:pPr>
              <w:tabs>
                <w:tab w:val="center" w:pos="383"/>
                <w:tab w:val="center" w:pos="1375"/>
              </w:tabs>
              <w:rPr>
                <w:sz w:val="14"/>
                <w:szCs w:val="14"/>
              </w:rPr>
            </w:pPr>
            <w:r w:rsidRPr="00626D0F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7B91495C" w14:textId="77777777" w:rsidTr="00FC72CE">
        <w:trPr>
          <w:trHeight w:hRule="exact" w:val="712"/>
        </w:trPr>
        <w:tc>
          <w:tcPr>
            <w:tcW w:w="1418" w:type="dxa"/>
            <w:vMerge/>
            <w:vAlign w:val="center"/>
          </w:tcPr>
          <w:p w14:paraId="65AFBD6C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2202B838" w14:textId="1C3DF214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643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85,4</w:t>
            </w:r>
            <w:r>
              <w:rPr>
                <w:rFonts w:ascii="Arial" w:hAnsi="Arial" w:cs="Arial"/>
                <w:sz w:val="12"/>
                <w:szCs w:val="12"/>
              </w:rPr>
              <w:t>g</w:t>
            </w:r>
          </w:p>
          <w:p w14:paraId="5D6209F8" w14:textId="76190C9D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19,4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5254FD4" w14:textId="7FB9ED93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25,2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0,2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</w:tcPr>
          <w:p w14:paraId="53743E99" w14:textId="7AB1588B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905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141,3</w:t>
            </w:r>
            <w:r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D925178" w14:textId="0F9AC4F2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22,3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14C32EC" w14:textId="07DC0314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26,5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0,5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434A68C4" w14:textId="5B4C1F1F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>energia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593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86,8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8A209A9" w14:textId="0248702A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20,9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B5965CC" w14:textId="1CEA9C6E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18,9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2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4FA30EF0" w14:textId="0FB305AB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417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74,7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D80E022" w14:textId="188411C6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>fehérje</w:t>
            </w:r>
            <w:r w:rsidR="00EE5ED7">
              <w:rPr>
                <w:rFonts w:ascii="Arial" w:hAnsi="Arial" w:cs="Arial"/>
                <w:sz w:val="12"/>
                <w:szCs w:val="12"/>
              </w:rPr>
              <w:t>13,8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c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423551E" w14:textId="16F84A87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6,1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0,5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</w:tcPr>
          <w:p w14:paraId="2A850E6E" w14:textId="28688FA4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571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75,7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D876415" w14:textId="373A5104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11,9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E175677" w14:textId="66C012D5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17,9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0,7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405CEF18" w14:textId="08E0EB1D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590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83,2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84D39B8" w14:textId="482D68B6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20,5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5AC250E" w14:textId="09B451BE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20,5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2,5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  <w:vAlign w:val="bottom"/>
          </w:tcPr>
          <w:p w14:paraId="4816626D" w14:textId="5299E9B6" w:rsidR="00A0443E" w:rsidRPr="006809B5" w:rsidRDefault="00A0443E" w:rsidP="003B532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659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6809B5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93,3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DCACF5C" w14:textId="35D63ECC" w:rsidR="00A0443E" w:rsidRPr="006809B5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25,4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6809B5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881B525" w14:textId="4103ABEF" w:rsidR="00A0443E" w:rsidRPr="00626D0F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21,5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6809B5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0,9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30F132C" w14:textId="77777777" w:rsidR="00A0443E" w:rsidRPr="00626D0F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</w:p>
          <w:p w14:paraId="245F6ACF" w14:textId="77777777" w:rsidR="00A0443E" w:rsidRPr="00B36C09" w:rsidRDefault="00A0443E" w:rsidP="003B532E">
            <w:pPr>
              <w:widowControl w:val="0"/>
              <w:tabs>
                <w:tab w:val="center" w:pos="383"/>
                <w:tab w:val="center" w:pos="1375"/>
              </w:tabs>
              <w:rPr>
                <w:sz w:val="14"/>
                <w:szCs w:val="14"/>
              </w:rPr>
            </w:pPr>
          </w:p>
        </w:tc>
      </w:tr>
      <w:tr w:rsidR="007454E2" w:rsidRPr="00ED6F30" w14:paraId="55759A2D" w14:textId="77777777" w:rsidTr="00FC72CE">
        <w:trPr>
          <w:trHeight w:hRule="exact" w:val="1173"/>
        </w:trPr>
        <w:tc>
          <w:tcPr>
            <w:tcW w:w="1418" w:type="dxa"/>
            <w:vMerge w:val="restart"/>
            <w:vAlign w:val="center"/>
          </w:tcPr>
          <w:p w14:paraId="0FB8372D" w14:textId="77777777" w:rsidR="007454E2" w:rsidRPr="00130529" w:rsidRDefault="007454E2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Tízórai</w:t>
            </w: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0DD7AB63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Gyümölcsjoghurt</w:t>
            </w:r>
          </w:p>
          <w:p w14:paraId="29296A6D" w14:textId="67359666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37912476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Zabszelet</w:t>
            </w:r>
          </w:p>
          <w:p w14:paraId="34E4B077" w14:textId="3847DA5E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1AEDE43C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Krémtúró vaníliás</w:t>
            </w:r>
          </w:p>
          <w:p w14:paraId="4452890A" w14:textId="20B6ABEA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26BAAF0D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Korpovit</w:t>
            </w:r>
          </w:p>
          <w:p w14:paraId="2D602D3C" w14:textId="0FD2D825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641E80E6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Túró Rudi</w:t>
            </w:r>
          </w:p>
          <w:p w14:paraId="5DB42026" w14:textId="6CED3BDD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67886EDE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62424B56" w14:textId="23574F42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05B4A0D8" w14:textId="77777777" w:rsidR="00EE5ED7" w:rsidRDefault="00EE5ED7" w:rsidP="00181B5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Háztartási keksz </w:t>
            </w:r>
          </w:p>
          <w:p w14:paraId="245113E9" w14:textId="6AC0E8EC" w:rsidR="007454E2" w:rsidRPr="00162780" w:rsidRDefault="007454E2" w:rsidP="00181B5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</w:tr>
      <w:tr w:rsidR="007454E2" w:rsidRPr="00ED6F30" w14:paraId="02660E47" w14:textId="77777777" w:rsidTr="00A0443E">
        <w:trPr>
          <w:trHeight w:hRule="exact" w:val="458"/>
        </w:trPr>
        <w:tc>
          <w:tcPr>
            <w:tcW w:w="1418" w:type="dxa"/>
            <w:vMerge/>
            <w:vAlign w:val="center"/>
          </w:tcPr>
          <w:p w14:paraId="1BA88398" w14:textId="77777777" w:rsidR="007454E2" w:rsidRPr="00130529" w:rsidRDefault="007454E2" w:rsidP="006A29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ACD307E" w14:textId="1BFAE2F1" w:rsidR="007454E2" w:rsidRPr="00162780" w:rsidRDefault="007454E2" w:rsidP="007A2A93">
            <w:pPr>
              <w:rPr>
                <w:i/>
                <w:sz w:val="14"/>
                <w:szCs w:val="14"/>
              </w:rPr>
            </w:pPr>
            <w:r w:rsidRPr="00162780">
              <w:rPr>
                <w:i/>
                <w:sz w:val="14"/>
                <w:szCs w:val="14"/>
              </w:rPr>
              <w:t xml:space="preserve">Allergének: </w:t>
            </w:r>
            <w:r w:rsidR="00EE5ED7">
              <w:rPr>
                <w:noProof/>
                <w:sz w:val="14"/>
                <w:szCs w:val="14"/>
              </w:rPr>
              <w:t>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CCA162F" w14:textId="0DF50B8F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EE5ED7">
              <w:rPr>
                <w:noProof/>
                <w:sz w:val="14"/>
                <w:szCs w:val="14"/>
              </w:rPr>
              <w:t>glutén, tej,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FC1DCB3" w14:textId="0CC91664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B3C676B" w14:textId="79998667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EE5ED7">
              <w:rPr>
                <w:noProof/>
                <w:sz w:val="14"/>
                <w:szCs w:val="14"/>
              </w:rPr>
              <w:t>glutén, szójabab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75823AC" w14:textId="75071590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EE5ED7">
              <w:rPr>
                <w:noProof/>
                <w:sz w:val="14"/>
                <w:szCs w:val="14"/>
              </w:rPr>
              <w:t>glutén,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B5D7958" w14:textId="5E7CD45C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EE5ED7">
              <w:rPr>
                <w:noProof/>
                <w:sz w:val="14"/>
                <w:szCs w:val="14"/>
              </w:rPr>
              <w:t>diófélék, földimogyoró, glutén, kén-dioxid, szójabab, tej, tojások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C04E230" w14:textId="75EBB545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</w:p>
        </w:tc>
      </w:tr>
      <w:tr w:rsidR="00A0443E" w:rsidRPr="00ED6F30" w14:paraId="48E6C1DD" w14:textId="77777777" w:rsidTr="006E45CF">
        <w:trPr>
          <w:trHeight w:hRule="exact" w:val="708"/>
        </w:trPr>
        <w:tc>
          <w:tcPr>
            <w:tcW w:w="1418" w:type="dxa"/>
            <w:vMerge/>
            <w:vAlign w:val="center"/>
          </w:tcPr>
          <w:p w14:paraId="203E6E2C" w14:textId="77777777" w:rsidR="00A0443E" w:rsidRPr="00130529" w:rsidRDefault="00A0443E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16154031" w14:textId="3FD44155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83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11,2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84C56BE" w14:textId="202339F3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2,8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3A880AE" w14:textId="0A95176B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2,9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625D5BE4" w14:textId="0F8CF4D5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464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63,1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29B1B03" w14:textId="0D19E49D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7,7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22,9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3680C1F" w14:textId="414610F9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18,8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49A5C66C" w14:textId="6A0E6F98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141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20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7B9E9CF" w14:textId="593A6F84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8,5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15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24B9C77" w14:textId="56046270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4,9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19BE5B39" w14:textId="00932517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90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13,9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6BE52F4" w14:textId="51EAFF7A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2,1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E812BCA" w14:textId="41E0B481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7C79B35B" w14:textId="0478910B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81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7,7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3E29521" w14:textId="275E4E9C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5,9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680028F" w14:textId="2679A67A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3,2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77EEED2E" w14:textId="42AB8F70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56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12,6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40DF79F" w14:textId="0E3F948A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6E1569E" w14:textId="71E4990F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4DC4CCA8" w14:textId="44252793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2780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ENT7"/>
                  <w:enabled/>
                  <w:calcOnExit w:val="0"/>
                  <w:textInput>
                    <w:default w:val="ENT7"/>
                  </w:textInput>
                </w:ffData>
              </w:fldChar>
            </w:r>
            <w:bookmarkStart w:id="0" w:name="EN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EE5ED7">
              <w:rPr>
                <w:rFonts w:ascii="Arial" w:hAnsi="Arial" w:cs="Arial"/>
                <w:sz w:val="10"/>
                <w:szCs w:val="10"/>
              </w:rPr>
              <w:t>160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0"/>
            <w:r w:rsidRPr="00162780">
              <w:rPr>
                <w:rFonts w:ascii="Arial" w:hAnsi="Arial" w:cs="Arial"/>
                <w:sz w:val="10"/>
                <w:szCs w:val="10"/>
              </w:rPr>
              <w:t xml:space="preserve"> kcal  szénhidr.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SZT7"/>
                  <w:enabled/>
                  <w:calcOnExit w:val="0"/>
                  <w:textInput>
                    <w:default w:val="SZT7"/>
                  </w:textInput>
                </w:ffData>
              </w:fldChar>
            </w:r>
            <w:bookmarkStart w:id="1" w:name="SZ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EE5ED7">
              <w:rPr>
                <w:rFonts w:ascii="Arial" w:hAnsi="Arial" w:cs="Arial"/>
                <w:sz w:val="10"/>
                <w:szCs w:val="10"/>
              </w:rPr>
              <w:t>30,4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1"/>
            <w:r w:rsidRPr="00162780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1EC1A08" w14:textId="07BDA78F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2780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FET7"/>
                  <w:enabled/>
                  <w:calcOnExit w:val="0"/>
                  <w:textInput>
                    <w:default w:val="FET7"/>
                  </w:textInput>
                </w:ffData>
              </w:fldChar>
            </w:r>
            <w:bookmarkStart w:id="2" w:name="FE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EE5ED7">
              <w:rPr>
                <w:rFonts w:ascii="Arial" w:hAnsi="Arial" w:cs="Arial"/>
                <w:sz w:val="10"/>
                <w:szCs w:val="10"/>
              </w:rPr>
              <w:t>3,5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2"/>
            <w:r w:rsidRPr="00162780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162780">
              <w:rPr>
                <w:rFonts w:ascii="Arial" w:hAnsi="Arial" w:cs="Arial"/>
                <w:sz w:val="10"/>
                <w:szCs w:val="10"/>
              </w:rPr>
              <w:tab/>
              <w:t xml:space="preserve">zsír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ZST7"/>
                  </w:textInput>
                </w:ffData>
              </w:fldChar>
            </w:r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Pr="00162780">
              <w:rPr>
                <w:rFonts w:ascii="Arial" w:hAnsi="Arial" w:cs="Arial"/>
                <w:sz w:val="10"/>
                <w:szCs w:val="10"/>
              </w:rPr>
              <w:t>ZST7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r w:rsidRPr="00162780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9AF65F2" w14:textId="39515B1F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2,5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0,3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</w:tr>
      <w:tr w:rsidR="007454E2" w:rsidRPr="00ED6F30" w14:paraId="25F17F25" w14:textId="77777777" w:rsidTr="00344057">
        <w:trPr>
          <w:trHeight w:hRule="exact" w:val="1300"/>
        </w:trPr>
        <w:tc>
          <w:tcPr>
            <w:tcW w:w="1418" w:type="dxa"/>
            <w:vMerge w:val="restart"/>
            <w:vAlign w:val="center"/>
          </w:tcPr>
          <w:p w14:paraId="57A82A07" w14:textId="77777777" w:rsidR="007454E2" w:rsidRPr="00130529" w:rsidRDefault="00A541CC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7454E2" w:rsidRPr="00130529">
              <w:rPr>
                <w:sz w:val="24"/>
                <w:szCs w:val="24"/>
              </w:rPr>
              <w:t>béd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419A839A" w14:textId="3244549E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Tarka zöldség lev</w:t>
            </w:r>
            <w:r w:rsidR="00376177">
              <w:rPr>
                <w:sz w:val="17"/>
                <w:szCs w:val="17"/>
              </w:rPr>
              <w:t>es</w:t>
            </w:r>
            <w:r>
              <w:rPr>
                <w:sz w:val="17"/>
                <w:szCs w:val="17"/>
              </w:rPr>
              <w:t xml:space="preserve"> kukoricával </w:t>
            </w:r>
          </w:p>
          <w:p w14:paraId="1C1DBF56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Tészta köret</w:t>
            </w:r>
          </w:p>
          <w:p w14:paraId="4AC251C1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Csikós tokány</w:t>
            </w:r>
          </w:p>
          <w:p w14:paraId="69613A36" w14:textId="3C41FE37" w:rsidR="007454E2" w:rsidRPr="003D2EB4" w:rsidRDefault="007454E2" w:rsidP="003D2EB4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3E5CB00F" w14:textId="7777777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Vegyes gyümölcsleves</w:t>
            </w:r>
          </w:p>
          <w:p w14:paraId="5E9EF47B" w14:textId="7777777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Petr. burgonya </w:t>
            </w:r>
          </w:p>
          <w:p w14:paraId="4CF9ED03" w14:textId="7777777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Sült csirkecomb</w:t>
            </w:r>
          </w:p>
          <w:p w14:paraId="31053BAD" w14:textId="7777777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Ecetes almapaprika </w:t>
            </w:r>
          </w:p>
          <w:p w14:paraId="52032A7E" w14:textId="2B06700C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721DAD1" w14:textId="7777777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Rozscipó</w:t>
            </w:r>
          </w:p>
          <w:p w14:paraId="16DBB158" w14:textId="14E27645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Karalábéleves </w:t>
            </w:r>
          </w:p>
          <w:p w14:paraId="7DCCDDCF" w14:textId="7777777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Székelykáposzta</w:t>
            </w:r>
          </w:p>
          <w:p w14:paraId="5E820DCC" w14:textId="052F2C8D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76EFDA73" w14:textId="7777777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</w:t>
            </w:r>
          </w:p>
          <w:p w14:paraId="0B1AABA1" w14:textId="086315B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Gulyásleves </w:t>
            </w:r>
          </w:p>
          <w:p w14:paraId="6B086B6D" w14:textId="77777777" w:rsidR="00EE5ED7" w:rsidRDefault="00EE5ED7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Meggyes lepény</w:t>
            </w:r>
          </w:p>
          <w:p w14:paraId="3E5825C6" w14:textId="1936EC00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6BE3CE08" w14:textId="4EC85D03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Karfiolleves </w:t>
            </w:r>
          </w:p>
          <w:p w14:paraId="1F62A414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Párolt rizsköret       </w:t>
            </w:r>
          </w:p>
          <w:p w14:paraId="1BFFE876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Bakonyi sertéstokány</w:t>
            </w:r>
          </w:p>
          <w:p w14:paraId="56ADEE87" w14:textId="263D62B1" w:rsidR="007454E2" w:rsidRPr="00181B52" w:rsidRDefault="007454E2" w:rsidP="003D2EB4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EEB4E74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</w:t>
            </w:r>
          </w:p>
          <w:p w14:paraId="2F3B4A6A" w14:textId="77A50A89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Vajgaluska leves </w:t>
            </w:r>
          </w:p>
          <w:p w14:paraId="47AD6482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Zöldborsófőzelék </w:t>
            </w:r>
          </w:p>
          <w:p w14:paraId="268C580F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Stefánia szelet</w:t>
            </w:r>
          </w:p>
          <w:p w14:paraId="69A48376" w14:textId="61F59CC7" w:rsidR="007454E2" w:rsidRPr="003D2EB4" w:rsidRDefault="007454E2" w:rsidP="003D2EB4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747F340F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Csontleves </w:t>
            </w:r>
          </w:p>
          <w:p w14:paraId="5EB841B9" w14:textId="2BBAEBB3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Sült burgonya </w:t>
            </w:r>
          </w:p>
          <w:p w14:paraId="67230D0D" w14:textId="30669B83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Cigánypecseny</w:t>
            </w:r>
            <w:r w:rsidR="00376177">
              <w:rPr>
                <w:sz w:val="17"/>
                <w:szCs w:val="17"/>
              </w:rPr>
              <w:t>e</w:t>
            </w:r>
          </w:p>
          <w:p w14:paraId="33556F8B" w14:textId="77777777" w:rsidR="00EE5ED7" w:rsidRDefault="00EE5ED7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Csemege uborka</w:t>
            </w:r>
          </w:p>
          <w:p w14:paraId="67543E93" w14:textId="46B89C6A" w:rsidR="007454E2" w:rsidRPr="00181B52" w:rsidRDefault="007454E2" w:rsidP="003D2EB4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7454E2" w:rsidRPr="00ED6F30" w14:paraId="5B791123" w14:textId="77777777" w:rsidTr="00344057">
        <w:trPr>
          <w:trHeight w:hRule="exact" w:val="518"/>
        </w:trPr>
        <w:tc>
          <w:tcPr>
            <w:tcW w:w="1418" w:type="dxa"/>
            <w:vMerge/>
          </w:tcPr>
          <w:p w14:paraId="3CA77DF1" w14:textId="77777777" w:rsidR="007454E2" w:rsidRPr="00130529" w:rsidRDefault="007454E2" w:rsidP="006A293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09755AE" w14:textId="0A5FE619" w:rsidR="007454E2" w:rsidRPr="00EB3398" w:rsidRDefault="007454E2" w:rsidP="007A2A93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  <w:r w:rsidR="00EE5ED7">
              <w:rPr>
                <w:sz w:val="14"/>
                <w:szCs w:val="14"/>
              </w:rPr>
              <w:t>glutén, tej, tojások,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8BEA07E" w14:textId="1C0B03DB" w:rsidR="007454E2" w:rsidRPr="00EB3398" w:rsidRDefault="007454E2" w:rsidP="007A2A93">
            <w:pPr>
              <w:tabs>
                <w:tab w:val="center" w:pos="425"/>
                <w:tab w:val="center" w:pos="1417"/>
              </w:tabs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41FE906" w14:textId="23ACC358" w:rsidR="007454E2" w:rsidRPr="006E45CF" w:rsidRDefault="007454E2" w:rsidP="007A2A93">
            <w:pPr>
              <w:tabs>
                <w:tab w:val="center" w:pos="382"/>
                <w:tab w:val="center" w:pos="1275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glutén, mustár, szójabab, tej,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73B7C05" w14:textId="5791308D" w:rsidR="007454E2" w:rsidRPr="006E45CF" w:rsidRDefault="007454E2" w:rsidP="007A2A93">
            <w:pPr>
              <w:tabs>
                <w:tab w:val="center" w:pos="424"/>
                <w:tab w:val="center" w:pos="1416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glutén, szezámmag, szójabab,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011BAC8" w14:textId="7800672A" w:rsidR="007454E2" w:rsidRPr="006E45CF" w:rsidRDefault="007454E2" w:rsidP="007A2A93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3378B3B" w14:textId="27D5EA46" w:rsidR="007454E2" w:rsidRPr="006E45CF" w:rsidRDefault="007454E2" w:rsidP="007A2A93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glutén, tojások,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4E54AF3" w14:textId="5489481C" w:rsidR="007454E2" w:rsidRPr="003D2EB4" w:rsidRDefault="007454E2" w:rsidP="007A2A93">
            <w:pPr>
              <w:tabs>
                <w:tab w:val="center" w:pos="383"/>
                <w:tab w:val="center" w:pos="1234"/>
              </w:tabs>
              <w:rPr>
                <w:i/>
                <w:sz w:val="14"/>
                <w:szCs w:val="14"/>
              </w:rPr>
            </w:pPr>
            <w:r w:rsidRPr="003D2EB4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6418DAB0" w14:textId="77777777" w:rsidTr="00344057">
        <w:trPr>
          <w:trHeight w:hRule="exact" w:val="711"/>
        </w:trPr>
        <w:tc>
          <w:tcPr>
            <w:tcW w:w="1418" w:type="dxa"/>
            <w:vMerge/>
          </w:tcPr>
          <w:p w14:paraId="4E9342C8" w14:textId="77777777" w:rsidR="00A0443E" w:rsidRPr="00130529" w:rsidRDefault="00A0443E" w:rsidP="006A293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0275CF0C" w14:textId="1B156FCF" w:rsidR="00A0443E" w:rsidRPr="00297E1D" w:rsidRDefault="00A0443E" w:rsidP="003B532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827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81,9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C94B168" w14:textId="660447DD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35,9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F66EFDF" w14:textId="150C8E29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35,4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7,7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5B0D2FFA" w14:textId="634A2D8A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1011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140,7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3F66E4D" w14:textId="0CD660B3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45,2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FF249B4" w14:textId="798CF180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26,4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11,4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4D024E0A" w14:textId="3CA6D935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650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49,5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C78B2B1" w14:textId="504C0C21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25,2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D6C2111" w14:textId="099056B9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35,3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6,6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683D7140" w14:textId="1ADE2012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814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93,7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82E89A1" w14:textId="395F614D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27,8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C62B61C" w14:textId="3747CF5F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33,7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2,2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01F13B19" w14:textId="1E0E2310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863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89,3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E74E947" w14:textId="654E9359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29,8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6260F4F" w14:textId="5669B352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38,4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 w:rsidR="00EE5ED7">
              <w:rPr>
                <w:rFonts w:ascii="Arial" w:hAnsi="Arial" w:cs="Arial"/>
                <w:sz w:val="10"/>
                <w:szCs w:val="10"/>
              </w:rPr>
              <w:t>8,1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7D25EAE4" w14:textId="57004D1A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1040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szénhidr. </w:t>
            </w:r>
            <w:r w:rsidR="00EE5ED7">
              <w:rPr>
                <w:rFonts w:ascii="Arial" w:hAnsi="Arial" w:cs="Arial"/>
                <w:sz w:val="12"/>
                <w:szCs w:val="12"/>
              </w:rPr>
              <w:t>97,7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2B11893" w14:textId="12FD4CFE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44,2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F08A109" w14:textId="1EDF25AE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48,6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9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1916A3C0" w14:textId="6701612C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908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6809B5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84,2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494A92F" w14:textId="256EE491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37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6809B5">
              <w:rPr>
                <w:rFonts w:ascii="Arial" w:hAnsi="Arial" w:cs="Arial"/>
                <w:sz w:val="10"/>
                <w:szCs w:val="10"/>
              </w:rPr>
              <w:t>cukor</w:t>
            </w:r>
            <w:r>
              <w:rPr>
                <w:rFonts w:ascii="Arial" w:hAnsi="Arial" w:cs="Arial"/>
                <w:sz w:val="10"/>
                <w:szCs w:val="10"/>
              </w:rPr>
              <w:t>: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62B3EE7" w14:textId="4FE6EF74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46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7,9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</w:tc>
      </w:tr>
    </w:tbl>
    <w:p w14:paraId="288A89AD" w14:textId="77777777" w:rsidR="00A0443E" w:rsidRPr="004F1318" w:rsidRDefault="004F1318" w:rsidP="004F1318">
      <w:pPr>
        <w:ind w:left="1701"/>
        <w:jc w:val="center"/>
        <w:rPr>
          <w:sz w:val="13"/>
          <w:szCs w:val="15"/>
        </w:rPr>
      </w:pPr>
      <w:r w:rsidRPr="00CF26C7">
        <w:rPr>
          <w:sz w:val="13"/>
          <w:szCs w:val="15"/>
        </w:rPr>
        <w:t>Az étlapváltoztatás jogát fenntartjuk!</w:t>
      </w:r>
      <w:r w:rsidR="00A0443E">
        <w:br w:type="page"/>
      </w:r>
    </w:p>
    <w:p w14:paraId="65D06F5D" w14:textId="5E2D1E01" w:rsidR="00A0443E" w:rsidRDefault="006513FF">
      <w:r>
        <w:rPr>
          <w:noProof/>
        </w:rPr>
        <w:drawing>
          <wp:anchor distT="0" distB="0" distL="114300" distR="114300" simplePos="0" relativeHeight="251658240" behindDoc="1" locked="0" layoutInCell="1" allowOverlap="1" wp14:anchorId="7A13D15E" wp14:editId="7C45D8FF">
            <wp:simplePos x="0" y="0"/>
            <wp:positionH relativeFrom="column">
              <wp:posOffset>0</wp:posOffset>
            </wp:positionH>
            <wp:positionV relativeFrom="paragraph">
              <wp:posOffset>-122555</wp:posOffset>
            </wp:positionV>
            <wp:extent cx="10756900" cy="7562215"/>
            <wp:effectExtent l="0" t="0" r="0" b="0"/>
            <wp:wrapNone/>
            <wp:docPr id="30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756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4D2180" w14:textId="77777777" w:rsidR="00A0443E" w:rsidRDefault="00A0443E"/>
    <w:p w14:paraId="120ACF65" w14:textId="77777777" w:rsidR="00A0443E" w:rsidRDefault="00A0443E"/>
    <w:p w14:paraId="43C30964" w14:textId="77777777" w:rsidR="00A0443E" w:rsidRDefault="00A0443E"/>
    <w:p w14:paraId="2C4C27E8" w14:textId="77777777" w:rsidR="00A0443E" w:rsidRDefault="00A0443E"/>
    <w:p w14:paraId="00A3BC50" w14:textId="77777777" w:rsidR="00A0443E" w:rsidRDefault="00A0443E"/>
    <w:p w14:paraId="247BF20D" w14:textId="77777777" w:rsidR="00A0443E" w:rsidRDefault="00A0443E"/>
    <w:p w14:paraId="42019DE9" w14:textId="77777777" w:rsidR="00A0443E" w:rsidRPr="00A0443E" w:rsidRDefault="00A0443E" w:rsidP="00A0443E">
      <w:pPr>
        <w:jc w:val="center"/>
        <w:rPr>
          <w:rFonts w:cs="Arial"/>
          <w:sz w:val="24"/>
          <w:szCs w:val="24"/>
        </w:rPr>
      </w:pPr>
    </w:p>
    <w:p w14:paraId="5313DA09" w14:textId="601002F7" w:rsidR="00A0443E" w:rsidRDefault="00A0443E" w:rsidP="00A0443E">
      <w:pPr>
        <w:jc w:val="center"/>
        <w:rPr>
          <w:rFonts w:cs="Arial"/>
          <w:sz w:val="36"/>
          <w:szCs w:val="36"/>
        </w:rPr>
      </w:pPr>
    </w:p>
    <w:p w14:paraId="3BA05A18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11AD27DC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3ADECDEE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108F0758" w14:textId="77777777" w:rsidR="00A0443E" w:rsidRDefault="00A0443E" w:rsidP="00A0443E">
      <w:pPr>
        <w:jc w:val="center"/>
      </w:pPr>
    </w:p>
    <w:tbl>
      <w:tblPr>
        <w:tblW w:w="15309" w:type="dxa"/>
        <w:tblInd w:w="14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1984"/>
        <w:gridCol w:w="1984"/>
        <w:gridCol w:w="1985"/>
        <w:gridCol w:w="1984"/>
        <w:gridCol w:w="1985"/>
      </w:tblGrid>
      <w:tr w:rsidR="00A0443E" w:rsidRPr="00ED6F30" w14:paraId="77129A58" w14:textId="77777777" w:rsidTr="00A0443E">
        <w:trPr>
          <w:trHeight w:hRule="exact" w:val="440"/>
        </w:trPr>
        <w:tc>
          <w:tcPr>
            <w:tcW w:w="1418" w:type="dxa"/>
          </w:tcPr>
          <w:p w14:paraId="5A197350" w14:textId="614E9A44" w:rsidR="00A0443E" w:rsidRPr="00961908" w:rsidRDefault="00A0443E" w:rsidP="003B532E">
            <w:pPr>
              <w:spacing w:before="40" w:after="4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1D69B4AF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Hétfő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7B455145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Kedd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2D4BD102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Szerda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509E06D4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Csütörtök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5978C955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Péntek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09D0A550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Szombat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2462A2F7" w14:textId="77777777" w:rsidR="00A0443E" w:rsidRPr="00805EDA" w:rsidRDefault="00A0443E" w:rsidP="003B532E">
            <w:pPr>
              <w:spacing w:before="40" w:after="40"/>
              <w:jc w:val="center"/>
              <w:rPr>
                <w:i/>
                <w:smallCaps/>
                <w:sz w:val="32"/>
                <w:szCs w:val="32"/>
              </w:rPr>
            </w:pPr>
            <w:r w:rsidRPr="00805EDA">
              <w:rPr>
                <w:i/>
                <w:smallCaps/>
                <w:sz w:val="32"/>
                <w:szCs w:val="32"/>
              </w:rPr>
              <w:t>Vasárnap</w:t>
            </w:r>
          </w:p>
        </w:tc>
      </w:tr>
      <w:tr w:rsidR="007454E2" w:rsidRPr="00ED6F30" w14:paraId="71F9AB5D" w14:textId="77777777" w:rsidTr="00FC72CE">
        <w:trPr>
          <w:trHeight w:hRule="exact" w:val="955"/>
        </w:trPr>
        <w:tc>
          <w:tcPr>
            <w:tcW w:w="1418" w:type="dxa"/>
            <w:vMerge w:val="restart"/>
            <w:vAlign w:val="center"/>
          </w:tcPr>
          <w:p w14:paraId="1FB82026" w14:textId="77777777" w:rsidR="007454E2" w:rsidRPr="00130529" w:rsidRDefault="007454E2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Uzsonna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38E2AB93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75B62725" w14:textId="6288E5BF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48C38275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Őszibarack, nektarin </w:t>
            </w:r>
          </w:p>
          <w:p w14:paraId="6808B25F" w14:textId="3BB27872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37289AE5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Sárgadinnye </w:t>
            </w:r>
          </w:p>
          <w:p w14:paraId="30AFD123" w14:textId="6F1942E7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706503B5" w14:textId="05638398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Nápolyi </w:t>
            </w:r>
          </w:p>
          <w:p w14:paraId="63F6F165" w14:textId="27512E2C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107DD911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Görögdinnye</w:t>
            </w:r>
          </w:p>
          <w:p w14:paraId="1397AD0D" w14:textId="7881393D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F2F4B7F" w14:textId="77777777" w:rsidR="00EE5ED7" w:rsidRDefault="00EE5ED7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Müzli szelet</w:t>
            </w:r>
          </w:p>
          <w:p w14:paraId="3CD67AC7" w14:textId="766A1833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5C637E81" w14:textId="77777777" w:rsidR="00EE5ED7" w:rsidRDefault="00EE5ED7" w:rsidP="00372F3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Piskóta szelet db</w:t>
            </w:r>
          </w:p>
          <w:p w14:paraId="0B3100D5" w14:textId="4CBF27B7" w:rsidR="007454E2" w:rsidRPr="00372F32" w:rsidRDefault="007454E2" w:rsidP="00372F32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</w:tr>
      <w:tr w:rsidR="007454E2" w:rsidRPr="00ED6F30" w14:paraId="7C11B52A" w14:textId="77777777" w:rsidTr="00344057">
        <w:trPr>
          <w:trHeight w:hRule="exact" w:val="484"/>
        </w:trPr>
        <w:tc>
          <w:tcPr>
            <w:tcW w:w="1418" w:type="dxa"/>
            <w:vMerge/>
            <w:vAlign w:val="center"/>
          </w:tcPr>
          <w:p w14:paraId="123013A3" w14:textId="77777777" w:rsidR="007454E2" w:rsidRPr="005E0A58" w:rsidRDefault="007454E2" w:rsidP="006A293B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96E09A3" w14:textId="6E960ED3" w:rsidR="007454E2" w:rsidRPr="00CA6E9A" w:rsidRDefault="007454E2" w:rsidP="007A2A93">
            <w:pPr>
              <w:rPr>
                <w:i/>
                <w:sz w:val="16"/>
                <w:szCs w:val="16"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D749F9C" w14:textId="276E4DC6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EE5ED7">
              <w:rPr>
                <w:noProof/>
                <w:sz w:val="14"/>
                <w:szCs w:val="14"/>
              </w:rPr>
              <w:t>glutén, szójabab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E1C0501" w14:textId="1E2A9BA2" w:rsidR="007454E2" w:rsidRPr="00CA6E9A" w:rsidRDefault="007454E2" w:rsidP="007A2A93">
            <w:pPr>
              <w:rPr>
                <w:b/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EE5ED7">
              <w:rPr>
                <w:noProof/>
                <w:sz w:val="14"/>
                <w:szCs w:val="14"/>
              </w:rPr>
              <w:t>glutén,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3F8CF68" w14:textId="3EDCFDCC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EE5ED7">
              <w:rPr>
                <w:noProof/>
                <w:sz w:val="14"/>
                <w:szCs w:val="14"/>
              </w:rPr>
              <w:t>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B398CAA" w14:textId="3252925F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EE5ED7">
              <w:rPr>
                <w:noProof/>
                <w:sz w:val="14"/>
                <w:szCs w:val="14"/>
              </w:rPr>
              <w:t>glutén, tej, tojások,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9D64553" w14:textId="5E27A1A3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EE5ED7">
              <w:rPr>
                <w:noProof/>
                <w:sz w:val="14"/>
                <w:szCs w:val="14"/>
              </w:rPr>
              <w:t>diófélék, földimogyoró, glutén, tej, tojások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C2E6CD3" w14:textId="3170C3D5" w:rsidR="007454E2" w:rsidRPr="007A2A93" w:rsidRDefault="007454E2" w:rsidP="007A2A93">
            <w:pPr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480BCA43" w14:textId="77777777" w:rsidTr="00A0443E">
        <w:trPr>
          <w:trHeight w:hRule="exact" w:val="781"/>
        </w:trPr>
        <w:tc>
          <w:tcPr>
            <w:tcW w:w="1418" w:type="dxa"/>
            <w:vMerge/>
          </w:tcPr>
          <w:p w14:paraId="4E5FF648" w14:textId="77777777" w:rsidR="00A0443E" w:rsidRPr="005E0A58" w:rsidRDefault="00A0443E" w:rsidP="006A293B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527802E5" w14:textId="2E380003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56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12,6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113E3C1" w14:textId="05BDF80B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31557C7" w14:textId="009A1E82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74D54003" w14:textId="09B27EBB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72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16,2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405A14F" w14:textId="5C073267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70A3508" w14:textId="5EF6C485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DA14BDF" w14:textId="6D37B1E8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80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66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FE88D4A" w14:textId="07C07145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7814392" w14:textId="4E5D2976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450A2343" w14:textId="7C07A11C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221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25,4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0F79868" w14:textId="59959DBB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1,3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59EAA2B" w14:textId="618659AF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12,8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52F30C09" w14:textId="1EDD7C01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87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19,5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1219BFF" w14:textId="7BAF20DF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16A609A" w14:textId="7222D035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908BB0E" w14:textId="1CBF4C6D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0"/>
                <w:szCs w:val="10"/>
              </w:rPr>
              <w:t>88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EE5ED7">
              <w:rPr>
                <w:rFonts w:ascii="Arial" w:hAnsi="Arial" w:cs="Arial"/>
                <w:sz w:val="10"/>
                <w:szCs w:val="10"/>
              </w:rPr>
              <w:t>13,6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EFCCA06" w14:textId="22F77121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0"/>
                <w:szCs w:val="10"/>
              </w:rPr>
              <w:t>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2DF1C06" w14:textId="0B575A6E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2,8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2442F5D6" w14:textId="0C5A3392" w:rsidR="00A0443E" w:rsidRPr="00297E1D" w:rsidRDefault="00A0443E" w:rsidP="00B534C6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ENU7"/>
                  <w:enabled/>
                  <w:calcOnExit w:val="0"/>
                  <w:textInput>
                    <w:default w:val="ENU7"/>
                  </w:textInput>
                </w:ffData>
              </w:fldChar>
            </w:r>
            <w:bookmarkStart w:id="3" w:name="EN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EE5ED7">
              <w:rPr>
                <w:rFonts w:ascii="Arial" w:hAnsi="Arial" w:cs="Arial"/>
                <w:sz w:val="12"/>
                <w:szCs w:val="12"/>
              </w:rPr>
              <w:t>148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3"/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SZU7"/>
                  <w:enabled/>
                  <w:calcOnExit w:val="0"/>
                  <w:textInput>
                    <w:default w:val="SZU7"/>
                  </w:textInput>
                </w:ffData>
              </w:fldChar>
            </w:r>
            <w:bookmarkStart w:id="4" w:name="SZ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EE5ED7">
              <w:rPr>
                <w:rFonts w:ascii="Arial" w:hAnsi="Arial" w:cs="Arial"/>
                <w:sz w:val="12"/>
                <w:szCs w:val="12"/>
              </w:rPr>
              <w:t>19,3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4"/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7DDDC8C" w14:textId="56F55D9F" w:rsidR="00A0443E" w:rsidRDefault="00A0443E" w:rsidP="00561FDF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FEU7"/>
                  <w:enabled/>
                  <w:calcOnExit w:val="0"/>
                  <w:textInput>
                    <w:default w:val="FEU7"/>
                  </w:textInput>
                </w:ffData>
              </w:fldChar>
            </w:r>
            <w:bookmarkStart w:id="5" w:name="FE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EE5ED7">
              <w:rPr>
                <w:rFonts w:ascii="Arial" w:hAnsi="Arial" w:cs="Arial"/>
                <w:sz w:val="12"/>
                <w:szCs w:val="12"/>
              </w:rPr>
              <w:t>1,8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5"/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ZSU7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2"/>
              </w:rPr>
              <w:t>ZSU7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562BD7A" w14:textId="3BF77B24" w:rsidR="00A0443E" w:rsidRPr="00297E1D" w:rsidRDefault="00A0443E" w:rsidP="00A0443E">
            <w:pPr>
              <w:tabs>
                <w:tab w:val="left" w:pos="978"/>
              </w:tabs>
              <w:spacing w:before="40" w:after="40"/>
              <w:rPr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0"/>
                <w:szCs w:val="10"/>
              </w:rPr>
              <w:t>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EE5ED7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</w:tr>
      <w:tr w:rsidR="00A0443E" w:rsidRPr="00ED6F30" w14:paraId="68B649FD" w14:textId="77777777" w:rsidTr="00A0443E">
        <w:trPr>
          <w:trHeight w:hRule="exact" w:val="1171"/>
        </w:trPr>
        <w:tc>
          <w:tcPr>
            <w:tcW w:w="1418" w:type="dxa"/>
            <w:vMerge w:val="restart"/>
            <w:vAlign w:val="center"/>
          </w:tcPr>
          <w:p w14:paraId="075B371F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30529">
              <w:rPr>
                <w:sz w:val="24"/>
                <w:szCs w:val="24"/>
              </w:rPr>
              <w:t>Vacsora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7B3A5F6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78F47F57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0A78811F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72B98152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Pritaminos baromfi párizsi</w:t>
            </w:r>
          </w:p>
          <w:p w14:paraId="7924A693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Rozscipó</w:t>
            </w:r>
          </w:p>
          <w:p w14:paraId="2F029B3A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Uborka </w:t>
            </w:r>
          </w:p>
          <w:p w14:paraId="515E5E60" w14:textId="0E174D71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41CF7C6D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</w:t>
            </w:r>
          </w:p>
          <w:p w14:paraId="2826095C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3966E4CA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Kárpát szalámi </w:t>
            </w:r>
          </w:p>
          <w:p w14:paraId="025A3BB2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4D159D98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2C5778F8" w14:textId="5AB0D62F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204F835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21995790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11863A7B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Löncs felvágott </w:t>
            </w:r>
          </w:p>
          <w:p w14:paraId="3969AF1D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Zöldpaprika  </w:t>
            </w:r>
          </w:p>
          <w:p w14:paraId="32C891BE" w14:textId="657E4D55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68140F27" w14:textId="77777777" w:rsidR="00EE5ED7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  <w:r w:rsidRPr="00181B52">
              <w:rPr>
                <w:rFonts w:ascii="Cambria" w:hAnsi="Cambria"/>
                <w:sz w:val="16"/>
                <w:szCs w:val="16"/>
              </w:rPr>
              <w:t xml:space="preserve"> </w:t>
            </w:r>
            <w:r w:rsidR="00EE5ED7">
              <w:rPr>
                <w:sz w:val="17"/>
                <w:szCs w:val="17"/>
              </w:rPr>
              <w:t>Gyümölcs tea</w:t>
            </w:r>
          </w:p>
          <w:p w14:paraId="7010A425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Csirkemell sonka</w:t>
            </w:r>
          </w:p>
          <w:p w14:paraId="519AC647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03A66CB8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450098E1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Uborka </w:t>
            </w:r>
          </w:p>
          <w:p w14:paraId="538C0315" w14:textId="22A592E1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5CFC9E31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55634463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22CB4B51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033D6AD5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Tavaszi felvágott </w:t>
            </w:r>
          </w:p>
          <w:p w14:paraId="3D5F2D65" w14:textId="6C152BC7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1DBDB3D2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000EB415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7B195642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5A7474ED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Zalai felvágott </w:t>
            </w:r>
          </w:p>
          <w:p w14:paraId="374CE736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Zöldpaprika  </w:t>
            </w:r>
          </w:p>
          <w:p w14:paraId="075D63B2" w14:textId="40B693B2" w:rsidR="00A0443E" w:rsidRPr="00372F32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3C835616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</w:t>
            </w:r>
          </w:p>
          <w:p w14:paraId="7B1E9D49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68E5BA85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142536A0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7C00D2B6" w14:textId="76827230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</w:t>
            </w:r>
            <w:r w:rsidR="00376177">
              <w:rPr>
                <w:sz w:val="17"/>
                <w:szCs w:val="17"/>
              </w:rPr>
              <w:t>u</w:t>
            </w:r>
            <w:r>
              <w:rPr>
                <w:sz w:val="17"/>
                <w:szCs w:val="17"/>
              </w:rPr>
              <w:t>rista felvágott</w:t>
            </w:r>
          </w:p>
          <w:p w14:paraId="1712BF74" w14:textId="77777777" w:rsidR="00EE5ED7" w:rsidRDefault="00EE5ED7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Uborka </w:t>
            </w:r>
          </w:p>
          <w:p w14:paraId="24C65BA3" w14:textId="46A084C8" w:rsidR="00A0443E" w:rsidRPr="00372F32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</w:tr>
      <w:tr w:rsidR="00A0443E" w:rsidRPr="00ED6F30" w14:paraId="601D1C6F" w14:textId="77777777" w:rsidTr="00A0443E">
        <w:trPr>
          <w:trHeight w:hRule="exact" w:val="387"/>
        </w:trPr>
        <w:tc>
          <w:tcPr>
            <w:tcW w:w="1418" w:type="dxa"/>
            <w:vMerge/>
            <w:vAlign w:val="center"/>
          </w:tcPr>
          <w:p w14:paraId="34415D95" w14:textId="77777777" w:rsidR="00A0443E" w:rsidRPr="005E0A58" w:rsidRDefault="00A0443E" w:rsidP="003B532E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AAFDB78" w14:textId="29BB9432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783693A" w14:textId="21237A06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glutén, tojások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768BFB8" w14:textId="31294D27" w:rsidR="00A0443E" w:rsidRPr="00EB3398" w:rsidRDefault="00A0443E" w:rsidP="003B532E">
            <w:pPr>
              <w:rPr>
                <w:b/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diófélék, glutén, szezámmag, tej, tojások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88FD408" w14:textId="3D292FD6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glutén, tej,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0C5F6C0" w14:textId="22B2F390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diófélék, glutén, szezámmag, szójabab,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597CDEF" w14:textId="38949016" w:rsidR="00A0443E" w:rsidRPr="00104956" w:rsidRDefault="00A0443E" w:rsidP="003B532E">
            <w:pPr>
              <w:widowControl w:val="0"/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EE5ED7">
              <w:rPr>
                <w:sz w:val="14"/>
                <w:szCs w:val="14"/>
              </w:rPr>
              <w:t>glutén, szójabab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BC42DC7" w14:textId="366872FC" w:rsidR="00A0443E" w:rsidRPr="00104956" w:rsidRDefault="00A0443E" w:rsidP="003B532E">
            <w:pPr>
              <w:widowControl w:val="0"/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1B43E3A4" w14:textId="77777777" w:rsidTr="00A0443E">
        <w:trPr>
          <w:trHeight w:hRule="exact" w:val="781"/>
        </w:trPr>
        <w:tc>
          <w:tcPr>
            <w:tcW w:w="1418" w:type="dxa"/>
            <w:vMerge/>
          </w:tcPr>
          <w:p w14:paraId="57D8B2F4" w14:textId="77777777" w:rsidR="00A0443E" w:rsidRPr="005E0A58" w:rsidRDefault="00A0443E" w:rsidP="003B532E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2F56124F" w14:textId="66F94793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454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74,3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409281C" w14:textId="225129FB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EE5ED7">
              <w:rPr>
                <w:rFonts w:ascii="Arial" w:hAnsi="Arial" w:cs="Arial"/>
                <w:sz w:val="12"/>
                <w:szCs w:val="12"/>
              </w:rPr>
              <w:t>9,8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E54719F" w14:textId="327CEC13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13,7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0,3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4897A41F" w14:textId="41430DB8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476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28,1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C801E69" w14:textId="6AB28A63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EE5ED7">
              <w:rPr>
                <w:rFonts w:ascii="Arial" w:hAnsi="Arial" w:cs="Arial"/>
                <w:sz w:val="12"/>
                <w:szCs w:val="12"/>
              </w:rPr>
              <w:t>11,6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cukor</w:t>
            </w:r>
            <w:r w:rsidR="00EE5ED7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A1BAA96" w14:textId="3607A74B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34,8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2,8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726C33DA" w14:textId="7BA58EBE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589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96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C0E1999" w14:textId="22045B4C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EE5ED7">
              <w:rPr>
                <w:rFonts w:ascii="Arial" w:hAnsi="Arial" w:cs="Arial"/>
                <w:sz w:val="12"/>
                <w:szCs w:val="12"/>
              </w:rPr>
              <w:t>20,1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cukor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3F8CF8A" w14:textId="2E79BAD8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14,4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 w:rsidR="00EE5ED7">
              <w:rPr>
                <w:rFonts w:ascii="Arial" w:hAnsi="Arial" w:cs="Arial"/>
                <w:sz w:val="12"/>
                <w:szCs w:val="12"/>
              </w:rPr>
              <w:t>1,7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7B3E8326" w14:textId="6195D9C0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609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98,4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83A347A" w14:textId="57C3AC70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EE5ED7">
              <w:rPr>
                <w:rFonts w:ascii="Arial" w:hAnsi="Arial" w:cs="Arial"/>
                <w:sz w:val="12"/>
                <w:szCs w:val="12"/>
              </w:rPr>
              <w:t>25,9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BFC06E8" w14:textId="4E2BFEE0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13,8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1,5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6EA1E345" w14:textId="2F5C8B9A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593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84,5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398CAF9" w14:textId="113248D1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EE5ED7">
              <w:rPr>
                <w:rFonts w:ascii="Arial" w:hAnsi="Arial" w:cs="Arial"/>
                <w:sz w:val="12"/>
                <w:szCs w:val="12"/>
              </w:rPr>
              <w:t>18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7AF8481" w14:textId="3F59B4D2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21,8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1,7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</w:tcBorders>
          </w:tcPr>
          <w:p w14:paraId="137B1EBC" w14:textId="74B6C176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683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EE5ED7">
              <w:rPr>
                <w:rFonts w:ascii="Arial" w:hAnsi="Arial" w:cs="Arial"/>
                <w:sz w:val="12"/>
                <w:szCs w:val="12"/>
              </w:rPr>
              <w:t>95,2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556CBEA" w14:textId="5B88CDEF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EE5ED7">
              <w:rPr>
                <w:rFonts w:ascii="Arial" w:hAnsi="Arial" w:cs="Arial"/>
                <w:sz w:val="12"/>
                <w:szCs w:val="12"/>
              </w:rPr>
              <w:t>21,2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DD9C400" w14:textId="511A2820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24,9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1,6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</w:tcBorders>
          </w:tcPr>
          <w:p w14:paraId="4640EE5E" w14:textId="102FB70D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EE5ED7">
              <w:rPr>
                <w:rFonts w:ascii="Arial" w:hAnsi="Arial" w:cs="Arial"/>
                <w:sz w:val="12"/>
                <w:szCs w:val="12"/>
              </w:rPr>
              <w:t>747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EE5ED7">
              <w:rPr>
                <w:rFonts w:ascii="Arial" w:hAnsi="Arial" w:cs="Arial"/>
                <w:sz w:val="12"/>
                <w:szCs w:val="12"/>
              </w:rPr>
              <w:t>89,2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4057918" w14:textId="053109AD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EE5ED7">
              <w:rPr>
                <w:rFonts w:ascii="Arial" w:hAnsi="Arial" w:cs="Arial"/>
                <w:sz w:val="12"/>
                <w:szCs w:val="12"/>
              </w:rPr>
              <w:t>24,1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EE5ED7">
              <w:rPr>
                <w:rFonts w:ascii="Arial" w:hAnsi="Arial" w:cs="Arial"/>
                <w:sz w:val="12"/>
                <w:szCs w:val="12"/>
              </w:rPr>
              <w:t>0,2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1036B9B" w14:textId="6627E81B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EE5ED7">
              <w:rPr>
                <w:rFonts w:ascii="Arial" w:hAnsi="Arial" w:cs="Arial"/>
                <w:sz w:val="12"/>
                <w:szCs w:val="12"/>
              </w:rPr>
              <w:t>22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EE5ED7">
              <w:rPr>
                <w:rFonts w:ascii="Arial" w:hAnsi="Arial" w:cs="Arial"/>
                <w:sz w:val="12"/>
                <w:szCs w:val="12"/>
              </w:rPr>
              <w:t>1,9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</w:tr>
    </w:tbl>
    <w:p w14:paraId="0FCE4AFE" w14:textId="77777777" w:rsidR="00F573E8" w:rsidRDefault="00522978" w:rsidP="00F573E8">
      <w:pPr>
        <w:ind w:left="1701"/>
        <w:jc w:val="center"/>
        <w:rPr>
          <w:sz w:val="13"/>
          <w:szCs w:val="15"/>
        </w:rPr>
      </w:pPr>
      <w:r>
        <w:rPr>
          <w:sz w:val="13"/>
          <w:szCs w:val="15"/>
        </w:rPr>
        <w:br/>
      </w:r>
      <w:r w:rsidR="00F573E8">
        <w:rPr>
          <w:sz w:val="28"/>
          <w:szCs w:val="28"/>
        </w:rPr>
        <w:t>Az étlapváltoztatás jogát fenntartjuk. Az allergén információkkal kapcsolatban kérjük, keressék az élelmezésvezetőt!</w:t>
      </w:r>
    </w:p>
    <w:p w14:paraId="781FA838" w14:textId="77777777" w:rsidR="00F573E8" w:rsidRDefault="00F573E8" w:rsidP="00F573E8">
      <w:pPr>
        <w:ind w:left="1701"/>
        <w:jc w:val="center"/>
        <w:rPr>
          <w:sz w:val="13"/>
          <w:szCs w:val="15"/>
        </w:rPr>
      </w:pPr>
    </w:p>
    <w:p w14:paraId="1680C540" w14:textId="71856FA7" w:rsidR="001A53B2" w:rsidRDefault="001A53B2" w:rsidP="00040E1E">
      <w:pPr>
        <w:ind w:left="1701"/>
        <w:jc w:val="center"/>
        <w:rPr>
          <w:sz w:val="13"/>
          <w:szCs w:val="15"/>
        </w:rPr>
      </w:pPr>
    </w:p>
    <w:sectPr w:rsidR="001A53B2" w:rsidSect="00344057">
      <w:pgSz w:w="16838" w:h="11906" w:orient="landscape"/>
      <w:pgMar w:top="0" w:right="8" w:bottom="46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327B8" w14:textId="77777777" w:rsidR="00066C27" w:rsidRDefault="00066C27" w:rsidP="00267C57">
      <w:r>
        <w:separator/>
      </w:r>
    </w:p>
  </w:endnote>
  <w:endnote w:type="continuationSeparator" w:id="0">
    <w:p w14:paraId="72346BEF" w14:textId="77777777" w:rsidR="00066C27" w:rsidRDefault="00066C27" w:rsidP="0026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888D0" w14:textId="77777777" w:rsidR="00066C27" w:rsidRDefault="00066C27" w:rsidP="00267C57">
      <w:r>
        <w:separator/>
      </w:r>
    </w:p>
  </w:footnote>
  <w:footnote w:type="continuationSeparator" w:id="0">
    <w:p w14:paraId="3170A65C" w14:textId="77777777" w:rsidR="00066C27" w:rsidRDefault="00066C27" w:rsidP="00267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ED7"/>
    <w:rsid w:val="0001310C"/>
    <w:rsid w:val="000369E3"/>
    <w:rsid w:val="00040E1E"/>
    <w:rsid w:val="00047573"/>
    <w:rsid w:val="00056B28"/>
    <w:rsid w:val="000609F6"/>
    <w:rsid w:val="00062F6A"/>
    <w:rsid w:val="00066C27"/>
    <w:rsid w:val="00076576"/>
    <w:rsid w:val="00092450"/>
    <w:rsid w:val="000D7F30"/>
    <w:rsid w:val="000E2A15"/>
    <w:rsid w:val="001122FA"/>
    <w:rsid w:val="001253D7"/>
    <w:rsid w:val="00127D10"/>
    <w:rsid w:val="00150C9A"/>
    <w:rsid w:val="00162780"/>
    <w:rsid w:val="00165617"/>
    <w:rsid w:val="00180AE6"/>
    <w:rsid w:val="00181B52"/>
    <w:rsid w:val="001902A7"/>
    <w:rsid w:val="001A53B2"/>
    <w:rsid w:val="001C13F3"/>
    <w:rsid w:val="001C3AB2"/>
    <w:rsid w:val="001D1D3B"/>
    <w:rsid w:val="0020034F"/>
    <w:rsid w:val="00201A61"/>
    <w:rsid w:val="00224A6E"/>
    <w:rsid w:val="00231315"/>
    <w:rsid w:val="00255DFB"/>
    <w:rsid w:val="0026593E"/>
    <w:rsid w:val="00267C57"/>
    <w:rsid w:val="002953CA"/>
    <w:rsid w:val="00297E1D"/>
    <w:rsid w:val="002C1CD7"/>
    <w:rsid w:val="002C6125"/>
    <w:rsid w:val="002D0685"/>
    <w:rsid w:val="002D76F2"/>
    <w:rsid w:val="002E6399"/>
    <w:rsid w:val="00303F11"/>
    <w:rsid w:val="00344057"/>
    <w:rsid w:val="0037178D"/>
    <w:rsid w:val="00372F32"/>
    <w:rsid w:val="00376177"/>
    <w:rsid w:val="003925E5"/>
    <w:rsid w:val="003A2116"/>
    <w:rsid w:val="003A211B"/>
    <w:rsid w:val="003A5E91"/>
    <w:rsid w:val="003B532E"/>
    <w:rsid w:val="003C70FC"/>
    <w:rsid w:val="003D2EB4"/>
    <w:rsid w:val="003F41AE"/>
    <w:rsid w:val="00414442"/>
    <w:rsid w:val="0041695A"/>
    <w:rsid w:val="00425495"/>
    <w:rsid w:val="00431BCA"/>
    <w:rsid w:val="0044262E"/>
    <w:rsid w:val="0045542A"/>
    <w:rsid w:val="004648DB"/>
    <w:rsid w:val="0047659D"/>
    <w:rsid w:val="00480F40"/>
    <w:rsid w:val="00497DFD"/>
    <w:rsid w:val="004A5F73"/>
    <w:rsid w:val="004B0831"/>
    <w:rsid w:val="004E20AE"/>
    <w:rsid w:val="004E3E67"/>
    <w:rsid w:val="004E5368"/>
    <w:rsid w:val="004F1318"/>
    <w:rsid w:val="00502664"/>
    <w:rsid w:val="00503270"/>
    <w:rsid w:val="005226CA"/>
    <w:rsid w:val="00522978"/>
    <w:rsid w:val="00527BE3"/>
    <w:rsid w:val="005327A0"/>
    <w:rsid w:val="00545F84"/>
    <w:rsid w:val="005611AD"/>
    <w:rsid w:val="00561FDF"/>
    <w:rsid w:val="005A5D3F"/>
    <w:rsid w:val="005F336E"/>
    <w:rsid w:val="005F4729"/>
    <w:rsid w:val="005F47F5"/>
    <w:rsid w:val="00626D0F"/>
    <w:rsid w:val="00630D2A"/>
    <w:rsid w:val="006513FF"/>
    <w:rsid w:val="00656092"/>
    <w:rsid w:val="00657E10"/>
    <w:rsid w:val="00662CBD"/>
    <w:rsid w:val="00664F99"/>
    <w:rsid w:val="006809B5"/>
    <w:rsid w:val="00683266"/>
    <w:rsid w:val="006A293B"/>
    <w:rsid w:val="006C4AED"/>
    <w:rsid w:val="006D726C"/>
    <w:rsid w:val="006E45CF"/>
    <w:rsid w:val="006E556A"/>
    <w:rsid w:val="007002D3"/>
    <w:rsid w:val="00704722"/>
    <w:rsid w:val="0070598C"/>
    <w:rsid w:val="00743495"/>
    <w:rsid w:val="00744063"/>
    <w:rsid w:val="007454E2"/>
    <w:rsid w:val="007716B6"/>
    <w:rsid w:val="00774F30"/>
    <w:rsid w:val="007A2A93"/>
    <w:rsid w:val="007B0840"/>
    <w:rsid w:val="007C737D"/>
    <w:rsid w:val="007C744A"/>
    <w:rsid w:val="007E1DA1"/>
    <w:rsid w:val="00805EDA"/>
    <w:rsid w:val="008124D8"/>
    <w:rsid w:val="00813AE8"/>
    <w:rsid w:val="0085154E"/>
    <w:rsid w:val="008518A9"/>
    <w:rsid w:val="00861905"/>
    <w:rsid w:val="008805DE"/>
    <w:rsid w:val="00887739"/>
    <w:rsid w:val="008A169B"/>
    <w:rsid w:val="008B2C57"/>
    <w:rsid w:val="008D4584"/>
    <w:rsid w:val="008E67C9"/>
    <w:rsid w:val="008F0A55"/>
    <w:rsid w:val="008F1F48"/>
    <w:rsid w:val="008F486F"/>
    <w:rsid w:val="009110BF"/>
    <w:rsid w:val="00930393"/>
    <w:rsid w:val="00946350"/>
    <w:rsid w:val="009523E4"/>
    <w:rsid w:val="0095457D"/>
    <w:rsid w:val="00961908"/>
    <w:rsid w:val="00966077"/>
    <w:rsid w:val="00966D5A"/>
    <w:rsid w:val="0097052B"/>
    <w:rsid w:val="00973450"/>
    <w:rsid w:val="00995318"/>
    <w:rsid w:val="009D5812"/>
    <w:rsid w:val="009D5AE1"/>
    <w:rsid w:val="009F351B"/>
    <w:rsid w:val="00A0443E"/>
    <w:rsid w:val="00A05F7A"/>
    <w:rsid w:val="00A131C3"/>
    <w:rsid w:val="00A25D3E"/>
    <w:rsid w:val="00A33E3F"/>
    <w:rsid w:val="00A44AB4"/>
    <w:rsid w:val="00A4553B"/>
    <w:rsid w:val="00A541CC"/>
    <w:rsid w:val="00A71151"/>
    <w:rsid w:val="00A83694"/>
    <w:rsid w:val="00A95E64"/>
    <w:rsid w:val="00AD3F91"/>
    <w:rsid w:val="00AE7AA1"/>
    <w:rsid w:val="00B15532"/>
    <w:rsid w:val="00B24B99"/>
    <w:rsid w:val="00B300F9"/>
    <w:rsid w:val="00B36686"/>
    <w:rsid w:val="00B36C09"/>
    <w:rsid w:val="00B454DA"/>
    <w:rsid w:val="00B534C6"/>
    <w:rsid w:val="00B60045"/>
    <w:rsid w:val="00B61139"/>
    <w:rsid w:val="00B705F6"/>
    <w:rsid w:val="00B8327A"/>
    <w:rsid w:val="00BB3F6C"/>
    <w:rsid w:val="00BC761D"/>
    <w:rsid w:val="00BD5C88"/>
    <w:rsid w:val="00BF402F"/>
    <w:rsid w:val="00C05605"/>
    <w:rsid w:val="00C12F0B"/>
    <w:rsid w:val="00C176A9"/>
    <w:rsid w:val="00C92ED9"/>
    <w:rsid w:val="00CA08D5"/>
    <w:rsid w:val="00CB2060"/>
    <w:rsid w:val="00CC1189"/>
    <w:rsid w:val="00CE5227"/>
    <w:rsid w:val="00D07FE9"/>
    <w:rsid w:val="00D40204"/>
    <w:rsid w:val="00D43ED4"/>
    <w:rsid w:val="00D55E1E"/>
    <w:rsid w:val="00D611E7"/>
    <w:rsid w:val="00D61F60"/>
    <w:rsid w:val="00D70251"/>
    <w:rsid w:val="00D74A2D"/>
    <w:rsid w:val="00D751C8"/>
    <w:rsid w:val="00D75F33"/>
    <w:rsid w:val="00D82C25"/>
    <w:rsid w:val="00D85B73"/>
    <w:rsid w:val="00DB0ACD"/>
    <w:rsid w:val="00DB18BF"/>
    <w:rsid w:val="00DC7C45"/>
    <w:rsid w:val="00DE499B"/>
    <w:rsid w:val="00DE58B2"/>
    <w:rsid w:val="00E35C60"/>
    <w:rsid w:val="00E35E6D"/>
    <w:rsid w:val="00E42D45"/>
    <w:rsid w:val="00E477B0"/>
    <w:rsid w:val="00E505A8"/>
    <w:rsid w:val="00E55570"/>
    <w:rsid w:val="00E80E2A"/>
    <w:rsid w:val="00E82D01"/>
    <w:rsid w:val="00E95BC7"/>
    <w:rsid w:val="00EB0AD4"/>
    <w:rsid w:val="00EB2DAD"/>
    <w:rsid w:val="00EB35EE"/>
    <w:rsid w:val="00EE15E6"/>
    <w:rsid w:val="00EE5ED7"/>
    <w:rsid w:val="00F05B14"/>
    <w:rsid w:val="00F2759B"/>
    <w:rsid w:val="00F42B00"/>
    <w:rsid w:val="00F45738"/>
    <w:rsid w:val="00F55A8B"/>
    <w:rsid w:val="00F573E8"/>
    <w:rsid w:val="00F76973"/>
    <w:rsid w:val="00F82466"/>
    <w:rsid w:val="00F921AC"/>
    <w:rsid w:val="00FC72CE"/>
    <w:rsid w:val="00FD05F7"/>
    <w:rsid w:val="00FD2D33"/>
    <w:rsid w:val="00FD4F31"/>
    <w:rsid w:val="00FF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3707"/>
  <w15:chartTrackingRefBased/>
  <w15:docId w15:val="{5EBD095E-D74F-4A7F-8597-7E129DA6B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Calibri" w:hAnsi="Georgia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7C57"/>
    <w:rPr>
      <w:sz w:val="17"/>
      <w:szCs w:val="1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267C57"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267C57"/>
  </w:style>
  <w:style w:type="paragraph" w:styleId="llb">
    <w:name w:val="footer"/>
    <w:basedOn w:val="Norml"/>
    <w:link w:val="llbChar"/>
    <w:uiPriority w:val="99"/>
    <w:semiHidden/>
    <w:unhideWhenUsed/>
    <w:rsid w:val="00267C5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67C57"/>
  </w:style>
  <w:style w:type="paragraph" w:customStyle="1" w:styleId="Nincstrkz1">
    <w:name w:val="Nincs térköz1"/>
    <w:uiPriority w:val="1"/>
    <w:qFormat/>
    <w:rsid w:val="00267C57"/>
    <w:rPr>
      <w:sz w:val="22"/>
      <w:szCs w:val="22"/>
      <w:lang w:eastAsia="en-US"/>
    </w:rPr>
  </w:style>
  <w:style w:type="paragraph" w:styleId="Nincstrkz">
    <w:name w:val="No Spacing"/>
    <w:uiPriority w:val="1"/>
    <w:qFormat/>
    <w:rsid w:val="009D5AE1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297E1D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297E1D"/>
    <w:rPr>
      <w:rFonts w:ascii="Tahoma" w:eastAsia="Times New Roman" w:hAnsi="Tahoma" w:cs="Tahoma"/>
      <w:color w:val="21212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0.22\ecostat\Ecostat\bin\etlapok\sablonok\etlap_sablon_RTEUV_SzV2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etlap_sablon_RTEUV_SzV2</Template>
  <TotalTime>1</TotalTime>
  <Pages>2</Pages>
  <Words>791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Klé Mónika</dc:creator>
  <cp:keywords/>
  <cp:lastModifiedBy>Klé Mónika</cp:lastModifiedBy>
  <cp:revision>2</cp:revision>
  <cp:lastPrinted>2012-11-14T12:08:00Z</cp:lastPrinted>
  <dcterms:created xsi:type="dcterms:W3CDTF">2026-07-03T15:35:00Z</dcterms:created>
  <dcterms:modified xsi:type="dcterms:W3CDTF">2026-07-03T15:35:00Z</dcterms:modified>
</cp:coreProperties>
</file>