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440A2" w14:textId="1F54352D" w:rsidR="00805EDA" w:rsidRDefault="00AF34DA" w:rsidP="004E3E67">
      <w:pPr>
        <w:ind w:left="1701"/>
        <w:jc w:val="center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0A6D8406" wp14:editId="27EFC46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56900" cy="7562215"/>
            <wp:effectExtent l="0" t="0" r="0" b="0"/>
            <wp:wrapNone/>
            <wp:docPr id="30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756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704DD0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6065D890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3E31E866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1BAD73F6" w14:textId="77777777" w:rsidR="00344057" w:rsidRDefault="00344057" w:rsidP="004E3E67">
      <w:pPr>
        <w:ind w:left="1701"/>
        <w:jc w:val="center"/>
        <w:rPr>
          <w:rFonts w:cs="Arial"/>
          <w:sz w:val="36"/>
          <w:szCs w:val="36"/>
        </w:rPr>
      </w:pPr>
    </w:p>
    <w:p w14:paraId="68467536" w14:textId="3AE69A58" w:rsidR="004E3E67" w:rsidRDefault="007D06BF" w:rsidP="004E3E67">
      <w:pPr>
        <w:ind w:left="1701"/>
        <w:jc w:val="center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2026.AUGUSZTUS 17-23</w:t>
      </w:r>
    </w:p>
    <w:p w14:paraId="720B9871" w14:textId="77777777" w:rsidR="00267C57" w:rsidRDefault="00267C57" w:rsidP="004E3E67">
      <w:pPr>
        <w:ind w:left="1701"/>
        <w:jc w:val="center"/>
      </w:pPr>
    </w:p>
    <w:tbl>
      <w:tblPr>
        <w:tblW w:w="15309" w:type="dxa"/>
        <w:tblInd w:w="14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1984"/>
        <w:gridCol w:w="1984"/>
        <w:gridCol w:w="1985"/>
        <w:gridCol w:w="1984"/>
        <w:gridCol w:w="1985"/>
      </w:tblGrid>
      <w:tr w:rsidR="00267C57" w:rsidRPr="00ED6F30" w14:paraId="48CF51C3" w14:textId="77777777" w:rsidTr="00344057">
        <w:tc>
          <w:tcPr>
            <w:tcW w:w="1418" w:type="dxa"/>
          </w:tcPr>
          <w:p w14:paraId="41E4229C" w14:textId="362B00B3" w:rsidR="00181B52" w:rsidRPr="00785956" w:rsidRDefault="007D06BF" w:rsidP="00181B52">
            <w:pPr>
              <w:spacing w:before="40" w:after="40"/>
              <w:jc w:val="center"/>
              <w:rPr>
                <w:b/>
                <w:bCs/>
                <w:sz w:val="24"/>
                <w:szCs w:val="24"/>
              </w:rPr>
            </w:pPr>
            <w:r w:rsidRPr="00785956">
              <w:rPr>
                <w:b/>
                <w:bCs/>
                <w:sz w:val="24"/>
                <w:szCs w:val="24"/>
              </w:rPr>
              <w:t>Normál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68108260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Hétfő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5C66968F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Kedd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66AAC530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Szerda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405BA917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Csütörtök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1772AB5A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Péntek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252466ED" w14:textId="77777777" w:rsidR="00267C57" w:rsidRPr="005E0A58" w:rsidRDefault="00267C57" w:rsidP="006A293B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Szombat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008D53AA" w14:textId="77777777" w:rsidR="00267C57" w:rsidRPr="00805EDA" w:rsidRDefault="00267C57" w:rsidP="006A293B">
            <w:pPr>
              <w:spacing w:before="40" w:after="40"/>
              <w:jc w:val="center"/>
              <w:rPr>
                <w:i/>
                <w:smallCaps/>
                <w:sz w:val="32"/>
                <w:szCs w:val="32"/>
              </w:rPr>
            </w:pPr>
            <w:r w:rsidRPr="00805EDA">
              <w:rPr>
                <w:i/>
                <w:smallCaps/>
                <w:sz w:val="32"/>
                <w:szCs w:val="32"/>
              </w:rPr>
              <w:t>Vasárnap</w:t>
            </w:r>
          </w:p>
        </w:tc>
      </w:tr>
      <w:tr w:rsidR="00A0443E" w:rsidRPr="00ED6F30" w14:paraId="39FB1385" w14:textId="77777777" w:rsidTr="00FC72CE">
        <w:trPr>
          <w:trHeight w:hRule="exact" w:val="1173"/>
        </w:trPr>
        <w:tc>
          <w:tcPr>
            <w:tcW w:w="1418" w:type="dxa"/>
            <w:vMerge w:val="restart"/>
            <w:vAlign w:val="center"/>
          </w:tcPr>
          <w:p w14:paraId="548077BD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30529">
              <w:rPr>
                <w:sz w:val="24"/>
                <w:szCs w:val="24"/>
              </w:rPr>
              <w:t>Reggeli</w:t>
            </w: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11A483F3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52146314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267D6958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74642A5B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Párizsi sertés</w:t>
            </w:r>
          </w:p>
          <w:p w14:paraId="5F7E610E" w14:textId="343F1DBA" w:rsidR="00A0443E" w:rsidRPr="004E3E67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75E1DE6E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4662F786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Kalács foszlós,</w:t>
            </w:r>
          </w:p>
          <w:p w14:paraId="742FBF5E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Gyümölcsrizs befőttből</w:t>
            </w:r>
          </w:p>
          <w:p w14:paraId="0E5E364C" w14:textId="5DBE9A3B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022877E1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3A09D6EE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</w:t>
            </w:r>
          </w:p>
          <w:p w14:paraId="2E0A3584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Gépsonka</w:t>
            </w:r>
          </w:p>
          <w:p w14:paraId="0760FF50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Magos kenyér 7dkg</w:t>
            </w:r>
          </w:p>
          <w:p w14:paraId="43012532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Ráma margarin</w:t>
            </w:r>
          </w:p>
          <w:p w14:paraId="4F55BDC7" w14:textId="2F2F41EE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412E54A6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Liba/kacsamájpástétom</w:t>
            </w:r>
          </w:p>
          <w:p w14:paraId="1DF7EC6D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6CFDCBB9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6725D811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Póréhagyma</w:t>
            </w:r>
          </w:p>
          <w:p w14:paraId="275E4FAA" w14:textId="5F7D5B56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225BC074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68692179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</w:t>
            </w:r>
          </w:p>
          <w:p w14:paraId="4B5079D3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Korpás kifli </w:t>
            </w:r>
          </w:p>
          <w:p w14:paraId="67C63EFE" w14:textId="29DE28B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Körözött / házi/</w:t>
            </w:r>
          </w:p>
          <w:p w14:paraId="286A6427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Zöldpaprika  </w:t>
            </w:r>
          </w:p>
          <w:p w14:paraId="6822F476" w14:textId="3B6B8F6F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bottom w:val="nil"/>
            </w:tcBorders>
            <w:vAlign w:val="center"/>
          </w:tcPr>
          <w:p w14:paraId="79E6299C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175B4BA5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37F8F628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Magos kenyér 7dkg</w:t>
            </w:r>
          </w:p>
          <w:p w14:paraId="052F224D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Szardinia 1.00 D</w:t>
            </w:r>
          </w:p>
          <w:p w14:paraId="20094C8E" w14:textId="6508298E" w:rsidR="00A0443E" w:rsidRPr="00F50479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bottom w:val="nil"/>
            </w:tcBorders>
            <w:vAlign w:val="center"/>
          </w:tcPr>
          <w:p w14:paraId="5FD90F3B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60929700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Tejeskávé</w:t>
            </w:r>
          </w:p>
          <w:p w14:paraId="0EAF761D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Lekváros kenyér</w:t>
            </w:r>
          </w:p>
          <w:p w14:paraId="1FCA9677" w14:textId="72B7C28C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A0443E" w:rsidRPr="00ED6F30" w14:paraId="1C04A85A" w14:textId="77777777" w:rsidTr="00FC72CE">
        <w:trPr>
          <w:trHeight w:hRule="exact" w:val="400"/>
        </w:trPr>
        <w:tc>
          <w:tcPr>
            <w:tcW w:w="1418" w:type="dxa"/>
            <w:vMerge/>
            <w:vAlign w:val="center"/>
          </w:tcPr>
          <w:p w14:paraId="7028A94F" w14:textId="77777777" w:rsidR="00A0443E" w:rsidRPr="00130529" w:rsidRDefault="00A0443E" w:rsidP="003B53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2F42D4A" w14:textId="3ADA516F" w:rsidR="00A0443E" w:rsidRPr="00B454DA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</w:t>
            </w:r>
            <w:r>
              <w:rPr>
                <w:i/>
                <w:sz w:val="14"/>
                <w:szCs w:val="14"/>
              </w:rPr>
              <w:t xml:space="preserve">: </w:t>
            </w:r>
            <w:r w:rsidR="007D06BF">
              <w:rPr>
                <w:sz w:val="14"/>
                <w:szCs w:val="14"/>
              </w:rPr>
              <w:t>glutén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C7A57CF" w14:textId="6472DAED" w:rsidR="00A0443E" w:rsidRPr="00B454DA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</w:t>
            </w:r>
            <w:r>
              <w:rPr>
                <w:i/>
                <w:sz w:val="14"/>
                <w:szCs w:val="14"/>
              </w:rPr>
              <w:t xml:space="preserve">: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C877792" w14:textId="7A45099F" w:rsidR="00A0443E" w:rsidRPr="00F50479" w:rsidRDefault="00A0443E" w:rsidP="003B532E">
            <w:pPr>
              <w:tabs>
                <w:tab w:val="center" w:pos="382"/>
                <w:tab w:val="center" w:pos="1275"/>
              </w:tabs>
              <w:rPr>
                <w:i/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 xml:space="preserve">Allergének: </w:t>
            </w:r>
            <w:r w:rsidR="007D06BF">
              <w:rPr>
                <w:sz w:val="14"/>
                <w:szCs w:val="14"/>
              </w:rPr>
              <w:t>glutén, mustár, 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402C793" w14:textId="1CD4B808" w:rsidR="00A0443E" w:rsidRPr="00B454DA" w:rsidRDefault="00A0443E" w:rsidP="003B532E">
            <w:pPr>
              <w:tabs>
                <w:tab w:val="center" w:pos="424"/>
                <w:tab w:val="center" w:pos="1416"/>
              </w:tabs>
              <w:rPr>
                <w:i/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diófélék, földimogyoró, glutén, tej, tojások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9AF1A56" w14:textId="767623C7" w:rsidR="00A0443E" w:rsidRPr="00F50479" w:rsidRDefault="00A0443E" w:rsidP="003B532E">
            <w:pPr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glutén, szójabab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D92171C" w14:textId="2CF3F8FE" w:rsidR="00A0443E" w:rsidRPr="00B454DA" w:rsidRDefault="00A0443E" w:rsidP="003B532E">
            <w:pPr>
              <w:tabs>
                <w:tab w:val="center" w:pos="383"/>
                <w:tab w:val="center" w:pos="1375"/>
              </w:tabs>
              <w:rPr>
                <w:i/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glutén,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88D33B0" w14:textId="26A3E1AC" w:rsidR="00A0443E" w:rsidRPr="00B36C09" w:rsidRDefault="00A0443E" w:rsidP="003B532E">
            <w:pPr>
              <w:tabs>
                <w:tab w:val="center" w:pos="383"/>
                <w:tab w:val="center" w:pos="1375"/>
              </w:tabs>
              <w:rPr>
                <w:sz w:val="14"/>
                <w:szCs w:val="14"/>
              </w:rPr>
            </w:pPr>
            <w:r w:rsidRPr="00626D0F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6AAB7A9D" w14:textId="77777777" w:rsidTr="00FC72CE">
        <w:trPr>
          <w:trHeight w:hRule="exact" w:val="712"/>
        </w:trPr>
        <w:tc>
          <w:tcPr>
            <w:tcW w:w="1418" w:type="dxa"/>
            <w:vMerge/>
            <w:vAlign w:val="center"/>
          </w:tcPr>
          <w:p w14:paraId="79BB4E1F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21B0FBC4" w14:textId="5C9082E7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543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93,1</w:t>
            </w:r>
            <w:r>
              <w:rPr>
                <w:rFonts w:ascii="Arial" w:hAnsi="Arial" w:cs="Arial"/>
                <w:sz w:val="12"/>
                <w:szCs w:val="12"/>
              </w:rPr>
              <w:t>g</w:t>
            </w:r>
          </w:p>
          <w:p w14:paraId="1DB75576" w14:textId="67C396A0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13,1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D565FBE" w14:textId="2FE2653D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14,6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0,1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</w:tcPr>
          <w:p w14:paraId="15A3C7A1" w14:textId="1305D168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1256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217,3</w:t>
            </w:r>
            <w:r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72E2987" w14:textId="38F68E19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23,6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0FC092B" w14:textId="4D724BC9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29,5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1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6FF88A63" w14:textId="1BF39540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>energia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513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60,5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CE1FB04" w14:textId="19E7FD43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21,2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4679673" w14:textId="7F1D6B72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21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1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4503BD5A" w14:textId="3783A1F2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634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96,6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B83FE09" w14:textId="33B042FC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>fehérje</w:t>
            </w:r>
            <w:r w:rsidR="007D06BF">
              <w:rPr>
                <w:rFonts w:ascii="Arial" w:hAnsi="Arial" w:cs="Arial"/>
                <w:sz w:val="12"/>
                <w:szCs w:val="12"/>
              </w:rPr>
              <w:t>21,8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c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1B57F07" w14:textId="45739826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18,7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</w:tcPr>
          <w:p w14:paraId="3AD70EA1" w14:textId="2026D8B5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518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82,6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758FD38" w14:textId="73100C76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25,2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3,2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BF7392A" w14:textId="7B5B61A2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8,5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1,7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12" w:space="0" w:color="auto"/>
            </w:tcBorders>
          </w:tcPr>
          <w:p w14:paraId="3658E8B5" w14:textId="1A9450C5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597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165617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86,4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BE4498A" w14:textId="2884B933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28,7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FE5E82E" w14:textId="2E2FB97A" w:rsidR="00A0443E" w:rsidRPr="00165617" w:rsidRDefault="00A0443E" w:rsidP="003B532E">
            <w:pPr>
              <w:tabs>
                <w:tab w:val="left" w:pos="1026"/>
              </w:tabs>
              <w:spacing w:before="40" w:after="40"/>
              <w:rPr>
                <w:sz w:val="10"/>
                <w:szCs w:val="10"/>
              </w:rPr>
            </w:pPr>
            <w:r w:rsidRPr="00165617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17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</w:t>
            </w:r>
            <w:r w:rsidRPr="00165617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0,1</w:t>
            </w:r>
            <w:r w:rsidRPr="00165617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  <w:bottom w:val="single" w:sz="12" w:space="0" w:color="auto"/>
            </w:tcBorders>
            <w:vAlign w:val="bottom"/>
          </w:tcPr>
          <w:p w14:paraId="42091DA1" w14:textId="4ED634B5" w:rsidR="00A0443E" w:rsidRPr="006809B5" w:rsidRDefault="00A0443E" w:rsidP="003B532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1074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6809B5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139,2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2C2790F" w14:textId="4ED75CA8" w:rsidR="00A0443E" w:rsidRPr="006809B5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21,5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6809B5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9AB30E8" w14:textId="16767FDE" w:rsidR="00A0443E" w:rsidRPr="00626D0F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17,3</w:t>
            </w:r>
            <w:r w:rsidRPr="00626D0F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6809B5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0,4</w:t>
            </w:r>
            <w:r w:rsidRPr="00626D0F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278002E2" w14:textId="77777777" w:rsidR="00A0443E" w:rsidRPr="00626D0F" w:rsidRDefault="00A0443E" w:rsidP="003B532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</w:p>
          <w:p w14:paraId="74FB6054" w14:textId="77777777" w:rsidR="00A0443E" w:rsidRPr="00B36C09" w:rsidRDefault="00A0443E" w:rsidP="003B532E">
            <w:pPr>
              <w:widowControl w:val="0"/>
              <w:tabs>
                <w:tab w:val="center" w:pos="383"/>
                <w:tab w:val="center" w:pos="1375"/>
              </w:tabs>
              <w:rPr>
                <w:sz w:val="14"/>
                <w:szCs w:val="14"/>
              </w:rPr>
            </w:pPr>
          </w:p>
        </w:tc>
      </w:tr>
      <w:tr w:rsidR="007454E2" w:rsidRPr="00ED6F30" w14:paraId="4DAFF779" w14:textId="77777777" w:rsidTr="00FC72CE">
        <w:trPr>
          <w:trHeight w:hRule="exact" w:val="1173"/>
        </w:trPr>
        <w:tc>
          <w:tcPr>
            <w:tcW w:w="1418" w:type="dxa"/>
            <w:vMerge w:val="restart"/>
            <w:vAlign w:val="center"/>
          </w:tcPr>
          <w:p w14:paraId="4F8BBBDD" w14:textId="77777777" w:rsidR="007454E2" w:rsidRPr="00130529" w:rsidRDefault="007454E2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Tízórai</w:t>
            </w: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0BB1D1A5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Limonádé citromlével</w:t>
            </w:r>
          </w:p>
          <w:p w14:paraId="6CDB94E0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Korpovit</w:t>
            </w:r>
          </w:p>
          <w:p w14:paraId="3EB2FD87" w14:textId="3FC46821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77DD2194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Alma</w:t>
            </w:r>
          </w:p>
          <w:p w14:paraId="73B501A0" w14:textId="6164ECCB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2DAA1A0F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 xml:space="preserve">Kefir </w:t>
            </w:r>
          </w:p>
          <w:p w14:paraId="020C5250" w14:textId="28E32909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2229B97F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Banán</w:t>
            </w:r>
          </w:p>
          <w:p w14:paraId="2DBE6BDB" w14:textId="0038E805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3121DE5F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Gyümölcsjoghurt 125g</w:t>
            </w:r>
          </w:p>
          <w:p w14:paraId="7D3C6B27" w14:textId="553A1AC5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nil"/>
            </w:tcBorders>
            <w:vAlign w:val="center"/>
          </w:tcPr>
          <w:p w14:paraId="6AB9C5DC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Müzli szelet 20g</w:t>
            </w:r>
          </w:p>
          <w:p w14:paraId="11E7A9A9" w14:textId="2B294E9E" w:rsidR="007454E2" w:rsidRPr="00B8579F" w:rsidRDefault="007454E2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  <w:vAlign w:val="center"/>
          </w:tcPr>
          <w:p w14:paraId="50EB769A" w14:textId="77777777" w:rsidR="007D06BF" w:rsidRDefault="007D06BF" w:rsidP="00181B5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Alma</w:t>
            </w:r>
          </w:p>
          <w:p w14:paraId="7F6480D9" w14:textId="35CB3CE2" w:rsidR="007454E2" w:rsidRPr="00162780" w:rsidRDefault="007454E2" w:rsidP="00181B5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</w:p>
        </w:tc>
      </w:tr>
      <w:tr w:rsidR="007454E2" w:rsidRPr="00ED6F30" w14:paraId="557B5E72" w14:textId="77777777" w:rsidTr="00A0443E">
        <w:trPr>
          <w:trHeight w:hRule="exact" w:val="458"/>
        </w:trPr>
        <w:tc>
          <w:tcPr>
            <w:tcW w:w="1418" w:type="dxa"/>
            <w:vMerge/>
            <w:vAlign w:val="center"/>
          </w:tcPr>
          <w:p w14:paraId="72B5B37F" w14:textId="77777777" w:rsidR="007454E2" w:rsidRPr="00130529" w:rsidRDefault="007454E2" w:rsidP="006A29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FB40779" w14:textId="61B383FC" w:rsidR="007454E2" w:rsidRPr="00162780" w:rsidRDefault="007454E2" w:rsidP="007A2A93">
            <w:pPr>
              <w:rPr>
                <w:i/>
                <w:sz w:val="14"/>
                <w:szCs w:val="14"/>
              </w:rPr>
            </w:pPr>
            <w:r w:rsidRPr="00162780">
              <w:rPr>
                <w:i/>
                <w:sz w:val="14"/>
                <w:szCs w:val="14"/>
              </w:rPr>
              <w:t xml:space="preserve">Allergének: </w:t>
            </w:r>
            <w:r w:rsidR="007D06BF">
              <w:rPr>
                <w:noProof/>
                <w:sz w:val="14"/>
                <w:szCs w:val="14"/>
              </w:rPr>
              <w:t>diófélék, glutén, szezámmag, tej, tojások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788F7C01" w14:textId="7D276C98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7D06BF">
              <w:rPr>
                <w:noProof/>
                <w:sz w:val="14"/>
                <w:szCs w:val="14"/>
              </w:rPr>
              <w:t>glutén, tej, tojások,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3952468" w14:textId="6C7E0B5C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BA26EF0" w14:textId="600AB106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7D06BF">
              <w:rPr>
                <w:noProof/>
                <w:sz w:val="14"/>
                <w:szCs w:val="14"/>
              </w:rPr>
              <w:t>glutén, szójabab,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2186E021" w14:textId="5A417513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  <w:r w:rsidR="007D06BF">
              <w:rPr>
                <w:noProof/>
                <w:sz w:val="14"/>
                <w:szCs w:val="14"/>
              </w:rPr>
              <w:t>glutén, hal, szezámmag, szójabab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E511E0A" w14:textId="1C354BA5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8FA4D7C" w14:textId="43A3C871" w:rsidR="007454E2" w:rsidRPr="00162780" w:rsidRDefault="007454E2" w:rsidP="007A2A93">
            <w:pPr>
              <w:rPr>
                <w:noProof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162780">
              <w:rPr>
                <w:noProof/>
              </w:rPr>
              <w:t xml:space="preserve">: </w:t>
            </w:r>
          </w:p>
        </w:tc>
      </w:tr>
      <w:tr w:rsidR="00A0443E" w:rsidRPr="00ED6F30" w14:paraId="0CF27B89" w14:textId="77777777" w:rsidTr="005C1F12">
        <w:trPr>
          <w:trHeight w:hRule="exact" w:val="440"/>
        </w:trPr>
        <w:tc>
          <w:tcPr>
            <w:tcW w:w="1418" w:type="dxa"/>
            <w:vMerge/>
            <w:vAlign w:val="center"/>
          </w:tcPr>
          <w:p w14:paraId="78E3116E" w14:textId="77777777" w:rsidR="00A0443E" w:rsidRPr="00130529" w:rsidRDefault="00A0443E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A2096E2" w14:textId="3D040F78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114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24,9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F492190" w14:textId="29ABA6BE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0,8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3995367" w14:textId="2FF0CED0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0,9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2C2151D6" w14:textId="22BB6A48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56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12,6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54D5A28" w14:textId="638E1409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3887B16" w14:textId="1E1A3175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5E6CA91" w14:textId="2933498C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46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4,6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1F5F2C4" w14:textId="0BA09F59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3,2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36F3E18" w14:textId="7DB8284B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5DADDFFB" w14:textId="296655F3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210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48,4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276820A" w14:textId="29DE42B5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7679C03" w14:textId="10F10951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6CD90BF5" w14:textId="446DE9FA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83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11,2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DACB348" w14:textId="19541CFE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2,8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566C5F8" w14:textId="1E0BB9FE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2,9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12C59BC1" w14:textId="2A730802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76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15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1F4FABA" w14:textId="662B3FF2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0,9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E439393" w14:textId="4EB6E87F" w:rsidR="00A0443E" w:rsidRPr="00A0443E" w:rsidRDefault="00A0443E" w:rsidP="00A0443E">
            <w:pPr>
              <w:tabs>
                <w:tab w:val="left" w:pos="1026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1,4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31815EB9" w14:textId="001064BF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2780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ENT7"/>
                  <w:enabled/>
                  <w:calcOnExit w:val="0"/>
                  <w:textInput>
                    <w:default w:val="ENT7"/>
                  </w:textInput>
                </w:ffData>
              </w:fldChar>
            </w:r>
            <w:bookmarkStart w:id="0" w:name="EN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7D06BF">
              <w:rPr>
                <w:rFonts w:ascii="Arial" w:hAnsi="Arial" w:cs="Arial"/>
                <w:sz w:val="10"/>
                <w:szCs w:val="10"/>
              </w:rPr>
              <w:t>56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0"/>
            <w:r w:rsidRPr="00162780">
              <w:rPr>
                <w:rFonts w:ascii="Arial" w:hAnsi="Arial" w:cs="Arial"/>
                <w:sz w:val="10"/>
                <w:szCs w:val="10"/>
              </w:rPr>
              <w:t xml:space="preserve"> kcal  szénhidr.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SZT7"/>
                  <w:enabled/>
                  <w:calcOnExit w:val="0"/>
                  <w:textInput>
                    <w:default w:val="SZT7"/>
                  </w:textInput>
                </w:ffData>
              </w:fldChar>
            </w:r>
            <w:bookmarkStart w:id="1" w:name="SZ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7D06BF">
              <w:rPr>
                <w:rFonts w:ascii="Arial" w:hAnsi="Arial" w:cs="Arial"/>
                <w:sz w:val="10"/>
                <w:szCs w:val="10"/>
              </w:rPr>
              <w:t>12,6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1"/>
            <w:r w:rsidRPr="00162780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B1B9D79" w14:textId="1E146463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162780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FET7"/>
                  <w:enabled/>
                  <w:calcOnExit w:val="0"/>
                  <w:textInput>
                    <w:default w:val="FET7"/>
                  </w:textInput>
                </w:ffData>
              </w:fldChar>
            </w:r>
            <w:bookmarkStart w:id="2" w:name="FET7"/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="007D06BF">
              <w:rPr>
                <w:rFonts w:ascii="Arial" w:hAnsi="Arial" w:cs="Arial"/>
                <w:sz w:val="10"/>
                <w:szCs w:val="10"/>
              </w:rPr>
              <w:t>0,7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bookmarkEnd w:id="2"/>
            <w:r w:rsidRPr="00162780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162780">
              <w:rPr>
                <w:rFonts w:ascii="Arial" w:hAnsi="Arial" w:cs="Arial"/>
                <w:sz w:val="10"/>
                <w:szCs w:val="10"/>
              </w:rPr>
              <w:tab/>
              <w:t xml:space="preserve">zsír 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ZST7"/>
                  </w:textInput>
                </w:ffData>
              </w:fldChar>
            </w:r>
            <w:r w:rsidRPr="00162780">
              <w:rPr>
                <w:rFonts w:ascii="Arial" w:hAnsi="Arial" w:cs="Arial"/>
                <w:sz w:val="10"/>
                <w:szCs w:val="10"/>
              </w:rPr>
              <w:instrText xml:space="preserve"> FORMTEXT </w:instrText>
            </w:r>
            <w:r w:rsidRPr="00162780">
              <w:rPr>
                <w:rFonts w:ascii="Arial" w:hAnsi="Arial" w:cs="Arial"/>
                <w:sz w:val="10"/>
                <w:szCs w:val="10"/>
              </w:rPr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separate"/>
            </w:r>
            <w:r w:rsidRPr="00162780">
              <w:rPr>
                <w:rFonts w:ascii="Arial" w:hAnsi="Arial" w:cs="Arial"/>
                <w:sz w:val="10"/>
                <w:szCs w:val="10"/>
              </w:rPr>
              <w:t>ZST7</w:t>
            </w:r>
            <w:r w:rsidRPr="00162780">
              <w:rPr>
                <w:rFonts w:ascii="Arial" w:hAnsi="Arial" w:cs="Arial"/>
                <w:sz w:val="10"/>
                <w:szCs w:val="10"/>
              </w:rPr>
              <w:fldChar w:fldCharType="end"/>
            </w:r>
            <w:r w:rsidRPr="00162780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D75029F" w14:textId="524DE998" w:rsidR="00A0443E" w:rsidRPr="00162780" w:rsidRDefault="00A0443E" w:rsidP="006E45CF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</w:tr>
      <w:tr w:rsidR="007454E2" w:rsidRPr="00ED6F30" w14:paraId="471D65DE" w14:textId="77777777" w:rsidTr="00344057">
        <w:trPr>
          <w:trHeight w:hRule="exact" w:val="1300"/>
        </w:trPr>
        <w:tc>
          <w:tcPr>
            <w:tcW w:w="1418" w:type="dxa"/>
            <w:vMerge w:val="restart"/>
            <w:vAlign w:val="center"/>
          </w:tcPr>
          <w:p w14:paraId="4D79EE4A" w14:textId="77777777" w:rsidR="007454E2" w:rsidRPr="00130529" w:rsidRDefault="00A541CC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7454E2" w:rsidRPr="00130529">
              <w:rPr>
                <w:sz w:val="24"/>
                <w:szCs w:val="24"/>
              </w:rPr>
              <w:t>béd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0EF3DD7D" w14:textId="77777777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Zöldborsóleves</w:t>
            </w:r>
          </w:p>
          <w:p w14:paraId="4A335546" w14:textId="77777777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Bolognai spagetti </w:t>
            </w:r>
          </w:p>
          <w:p w14:paraId="59B77D93" w14:textId="3C84B57D" w:rsidR="007454E2" w:rsidRPr="003D2EB4" w:rsidRDefault="007454E2" w:rsidP="003D2EB4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506FD837" w14:textId="7777777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Rozscipó</w:t>
            </w:r>
          </w:p>
          <w:p w14:paraId="748B4857" w14:textId="7777777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Daragaluska leves</w:t>
            </w:r>
          </w:p>
          <w:p w14:paraId="5B4A48AC" w14:textId="7777777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Tökfőzelék*</w:t>
            </w:r>
          </w:p>
          <w:p w14:paraId="74415CF2" w14:textId="7777777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Sertéspörkölt</w:t>
            </w:r>
          </w:p>
          <w:p w14:paraId="6F59516F" w14:textId="4BD2E253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4DE72C80" w14:textId="7777777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Vegyes gyümölcsleves</w:t>
            </w:r>
          </w:p>
          <w:p w14:paraId="62713DB0" w14:textId="7777777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Párolt rizsköret       </w:t>
            </w:r>
          </w:p>
          <w:p w14:paraId="34FFE4E0" w14:textId="7777777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Mézes-mustáros csirkecomb</w:t>
            </w:r>
          </w:p>
          <w:p w14:paraId="5095F1C8" w14:textId="2D587150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1F7E39C0" w14:textId="7777777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Magos kenyér 7dkg</w:t>
            </w:r>
          </w:p>
          <w:p w14:paraId="14D2FBA6" w14:textId="7777777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Gyümölcslé alma 100%-os  </w:t>
            </w:r>
          </w:p>
          <w:p w14:paraId="6C8DF05A" w14:textId="305612B7" w:rsidR="007D06BF" w:rsidRDefault="007D06BF" w:rsidP="00181B52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Kolbásszal töltött</w:t>
            </w:r>
            <w:r w:rsidR="00F10C7F"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karaj</w:t>
            </w:r>
          </w:p>
          <w:p w14:paraId="77BB0697" w14:textId="73BD2E1F" w:rsidR="007D06BF" w:rsidRDefault="007D06BF" w:rsidP="005C1F12">
            <w:pPr>
              <w:pStyle w:val="Nincstrkz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Majonézes</w:t>
            </w:r>
            <w:r w:rsidR="005C1F12">
              <w:rPr>
                <w:sz w:val="17"/>
                <w:szCs w:val="17"/>
              </w:rPr>
              <w:t xml:space="preserve"> b</w:t>
            </w:r>
            <w:r>
              <w:rPr>
                <w:sz w:val="17"/>
                <w:szCs w:val="17"/>
              </w:rPr>
              <w:t xml:space="preserve">urgonyasaláta </w:t>
            </w:r>
          </w:p>
          <w:p w14:paraId="23695336" w14:textId="1C4AAC27" w:rsidR="007454E2" w:rsidRPr="00181B52" w:rsidRDefault="007454E2" w:rsidP="00181B52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259FE6FC" w14:textId="77777777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Babgulyás </w:t>
            </w:r>
          </w:p>
          <w:p w14:paraId="30AD8C12" w14:textId="3649BAC5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Sajtos pogácsa </w:t>
            </w:r>
          </w:p>
          <w:p w14:paraId="1AA9F205" w14:textId="026D283E" w:rsidR="007454E2" w:rsidRPr="00181B52" w:rsidRDefault="007454E2" w:rsidP="003D2EB4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AD8B252" w14:textId="77777777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Főtt tojás 2 db</w:t>
            </w:r>
          </w:p>
          <w:p w14:paraId="4D485CAD" w14:textId="2A8C0E04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Karalábéleves </w:t>
            </w:r>
          </w:p>
          <w:p w14:paraId="771E1E74" w14:textId="77777777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Sóskafőzelék</w:t>
            </w:r>
          </w:p>
          <w:p w14:paraId="18C0D4A8" w14:textId="77777777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Tört burgonya fél adag</w:t>
            </w:r>
          </w:p>
          <w:p w14:paraId="04B67486" w14:textId="59832F77" w:rsidR="007454E2" w:rsidRPr="003D2EB4" w:rsidRDefault="007454E2" w:rsidP="003D2EB4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6852C83C" w14:textId="77777777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Erőleves csigatésztával</w:t>
            </w:r>
          </w:p>
          <w:p w14:paraId="73A1A877" w14:textId="77777777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Tarhonya köret</w:t>
            </w:r>
          </w:p>
          <w:p w14:paraId="7FD32BE2" w14:textId="77777777" w:rsidR="007D06BF" w:rsidRDefault="007D06BF" w:rsidP="003D2EB4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Lecsós s. szelet</w:t>
            </w:r>
          </w:p>
          <w:p w14:paraId="66A0EFD3" w14:textId="1BC8C250" w:rsidR="007454E2" w:rsidRPr="00181B52" w:rsidRDefault="007454E2" w:rsidP="003D2EB4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7454E2" w:rsidRPr="00ED6F30" w14:paraId="0562288C" w14:textId="77777777" w:rsidTr="00344057">
        <w:trPr>
          <w:trHeight w:hRule="exact" w:val="518"/>
        </w:trPr>
        <w:tc>
          <w:tcPr>
            <w:tcW w:w="1418" w:type="dxa"/>
            <w:vMerge/>
          </w:tcPr>
          <w:p w14:paraId="4DD9C4EC" w14:textId="77777777" w:rsidR="007454E2" w:rsidRPr="00130529" w:rsidRDefault="007454E2" w:rsidP="006A293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6647251" w14:textId="69E72674" w:rsidR="007454E2" w:rsidRPr="00EB3398" w:rsidRDefault="007454E2" w:rsidP="007A2A93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</w:t>
            </w:r>
            <w:r>
              <w:rPr>
                <w:i/>
                <w:sz w:val="14"/>
                <w:szCs w:val="14"/>
              </w:rPr>
              <w:t xml:space="preserve">: </w:t>
            </w:r>
            <w:r w:rsidR="007D06BF">
              <w:rPr>
                <w:sz w:val="14"/>
                <w:szCs w:val="14"/>
              </w:rPr>
              <w:t>glutén, mustár, szójabab, tej, 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6826C6F" w14:textId="1B5ABE43" w:rsidR="007454E2" w:rsidRPr="00EB3398" w:rsidRDefault="007454E2" w:rsidP="007A2A93">
            <w:pPr>
              <w:tabs>
                <w:tab w:val="center" w:pos="425"/>
                <w:tab w:val="center" w:pos="1417"/>
              </w:tabs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diófélék, földimogyoró, 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486C474" w14:textId="0D49D75E" w:rsidR="007454E2" w:rsidRPr="006E45CF" w:rsidRDefault="007454E2" w:rsidP="007A2A93">
            <w:pPr>
              <w:tabs>
                <w:tab w:val="center" w:pos="382"/>
                <w:tab w:val="center" w:pos="1275"/>
              </w:tabs>
              <w:rPr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glutén, szójabab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12B5FB9" w14:textId="4B2842BF" w:rsidR="007454E2" w:rsidRPr="006E45CF" w:rsidRDefault="007454E2" w:rsidP="007A2A93">
            <w:pPr>
              <w:tabs>
                <w:tab w:val="center" w:pos="424"/>
                <w:tab w:val="center" w:pos="1416"/>
              </w:tabs>
              <w:rPr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glutén,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803FDEB" w14:textId="18BD5D67" w:rsidR="007454E2" w:rsidRPr="006E45CF" w:rsidRDefault="007454E2" w:rsidP="007A2A93">
            <w:pPr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diófélék, glutén, szezámmag, szójabab, 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C3105AC" w14:textId="409C2CEA" w:rsidR="007454E2" w:rsidRPr="006E45CF" w:rsidRDefault="007454E2" w:rsidP="007A2A93">
            <w:pPr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glutén, tojások, 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FB38780" w14:textId="4273D6F6" w:rsidR="007454E2" w:rsidRPr="003D2EB4" w:rsidRDefault="007454E2" w:rsidP="007A2A93">
            <w:pPr>
              <w:tabs>
                <w:tab w:val="center" w:pos="383"/>
                <w:tab w:val="center" w:pos="1234"/>
              </w:tabs>
              <w:rPr>
                <w:i/>
                <w:sz w:val="14"/>
                <w:szCs w:val="14"/>
              </w:rPr>
            </w:pPr>
            <w:r w:rsidRPr="003D2EB4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2A4174FC" w14:textId="77777777" w:rsidTr="005C1F12">
        <w:trPr>
          <w:trHeight w:hRule="exact" w:val="1025"/>
        </w:trPr>
        <w:tc>
          <w:tcPr>
            <w:tcW w:w="1418" w:type="dxa"/>
            <w:vMerge/>
          </w:tcPr>
          <w:p w14:paraId="21BA3DAE" w14:textId="77777777" w:rsidR="00A0443E" w:rsidRPr="00130529" w:rsidRDefault="00A0443E" w:rsidP="006A293B">
            <w:pPr>
              <w:spacing w:before="40" w:after="4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00DD063F" w14:textId="403E49B6" w:rsidR="00A0443E" w:rsidRPr="00297E1D" w:rsidRDefault="00A0443E" w:rsidP="003B532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694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32,6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3A453DAF" w14:textId="3B328179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34,7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D5C2F28" w14:textId="2B3EF63C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42,9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9,1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2489C289" w14:textId="4F92EF0A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636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50,7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3F8D3AA" w14:textId="12509340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30,2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BDD0F0E" w14:textId="2A227EDB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33,9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4,5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A974DF3" w14:textId="57C05F97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970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142,3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9963027" w14:textId="4B7284F7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43,8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1C22FF1" w14:textId="4B2E2168" w:rsidR="00A0443E" w:rsidRPr="00297E1D" w:rsidRDefault="00A0443E" w:rsidP="003B532E">
            <w:pPr>
              <w:tabs>
                <w:tab w:val="left" w:pos="1138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21,8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4,6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41B62058" w14:textId="60A9656C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1003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76,7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303AA1D" w14:textId="2AB8B9B1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38,3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EA1BB5B" w14:textId="60F26828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58,4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11,1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5D9D5AF7" w14:textId="36638F1D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1019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90,7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8B79C74" w14:textId="3FD47F11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38,3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6FA0F78" w14:textId="6D6C4829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53,2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 w:rsidR="007D06BF">
              <w:rPr>
                <w:rFonts w:ascii="Arial" w:hAnsi="Arial" w:cs="Arial"/>
                <w:sz w:val="10"/>
                <w:szCs w:val="10"/>
              </w:rPr>
              <w:t>5,3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23035DA" w14:textId="64F494FE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733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szénhidr. </w:t>
            </w:r>
            <w:r w:rsidR="007D06BF">
              <w:rPr>
                <w:rFonts w:ascii="Arial" w:hAnsi="Arial" w:cs="Arial"/>
                <w:sz w:val="12"/>
                <w:szCs w:val="12"/>
              </w:rPr>
              <w:t>93,6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E8EBC11" w14:textId="775907A9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27,8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4D1CA24" w14:textId="5845B125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26,6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8,9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3F44AB8F" w14:textId="4DF7106E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816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6809B5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76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487656AE" w14:textId="4DCD03D9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38,6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6809B5">
              <w:rPr>
                <w:rFonts w:ascii="Arial" w:hAnsi="Arial" w:cs="Arial"/>
                <w:sz w:val="10"/>
                <w:szCs w:val="10"/>
              </w:rPr>
              <w:t>cukor</w:t>
            </w:r>
            <w:r>
              <w:rPr>
                <w:rFonts w:ascii="Arial" w:hAnsi="Arial" w:cs="Arial"/>
                <w:sz w:val="10"/>
                <w:szCs w:val="10"/>
              </w:rPr>
              <w:t>: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7EE820DB" w14:textId="7C2C5135" w:rsidR="00A0443E" w:rsidRPr="006809B5" w:rsidRDefault="00A0443E" w:rsidP="003B532E">
            <w:pPr>
              <w:tabs>
                <w:tab w:val="left" w:pos="1138"/>
              </w:tabs>
              <w:spacing w:before="40" w:after="40"/>
              <w:rPr>
                <w:sz w:val="10"/>
                <w:szCs w:val="10"/>
              </w:rPr>
            </w:pPr>
            <w:r w:rsidRPr="006809B5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40,5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6809B5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9,4</w:t>
            </w:r>
            <w:r w:rsidRPr="006809B5">
              <w:rPr>
                <w:rFonts w:ascii="Arial" w:hAnsi="Arial" w:cs="Arial"/>
                <w:sz w:val="10"/>
                <w:szCs w:val="10"/>
              </w:rPr>
              <w:t>g</w:t>
            </w:r>
          </w:p>
        </w:tc>
      </w:tr>
    </w:tbl>
    <w:p w14:paraId="2C31B21A" w14:textId="77777777" w:rsidR="00A0443E" w:rsidRPr="004F1318" w:rsidRDefault="004F1318" w:rsidP="004F1318">
      <w:pPr>
        <w:ind w:left="1701"/>
        <w:jc w:val="center"/>
        <w:rPr>
          <w:sz w:val="13"/>
          <w:szCs w:val="15"/>
        </w:rPr>
      </w:pPr>
      <w:r w:rsidRPr="00CF26C7">
        <w:rPr>
          <w:sz w:val="13"/>
          <w:szCs w:val="15"/>
        </w:rPr>
        <w:t>Az étlapváltoztatás jogát fenntartjuk!</w:t>
      </w:r>
      <w:r w:rsidR="00A0443E">
        <w:br w:type="page"/>
      </w:r>
    </w:p>
    <w:p w14:paraId="098A5F06" w14:textId="23AC0688" w:rsidR="00A0443E" w:rsidRDefault="00AF34DA">
      <w:r>
        <w:rPr>
          <w:noProof/>
        </w:rPr>
        <w:drawing>
          <wp:anchor distT="0" distB="0" distL="114300" distR="114300" simplePos="0" relativeHeight="251658240" behindDoc="1" locked="0" layoutInCell="1" allowOverlap="1" wp14:anchorId="266E9D3E" wp14:editId="7C88D211">
            <wp:simplePos x="0" y="0"/>
            <wp:positionH relativeFrom="column">
              <wp:posOffset>0</wp:posOffset>
            </wp:positionH>
            <wp:positionV relativeFrom="paragraph">
              <wp:posOffset>-122555</wp:posOffset>
            </wp:positionV>
            <wp:extent cx="10756900" cy="7562215"/>
            <wp:effectExtent l="0" t="0" r="0" b="0"/>
            <wp:wrapNone/>
            <wp:docPr id="30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0" cy="756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C18E9" w14:textId="77777777" w:rsidR="00A0443E" w:rsidRDefault="00A0443E"/>
    <w:p w14:paraId="7A04712B" w14:textId="77777777" w:rsidR="00A0443E" w:rsidRDefault="00A0443E"/>
    <w:p w14:paraId="17766640" w14:textId="77777777" w:rsidR="00A0443E" w:rsidRDefault="00A0443E"/>
    <w:p w14:paraId="343D60D2" w14:textId="77777777" w:rsidR="00A0443E" w:rsidRDefault="00A0443E"/>
    <w:p w14:paraId="31B81B47" w14:textId="77777777" w:rsidR="00A0443E" w:rsidRDefault="00A0443E"/>
    <w:p w14:paraId="7EFB351A" w14:textId="77777777" w:rsidR="00A0443E" w:rsidRDefault="00A0443E"/>
    <w:p w14:paraId="06311D23" w14:textId="77777777" w:rsidR="00A0443E" w:rsidRPr="00A0443E" w:rsidRDefault="00A0443E" w:rsidP="00A0443E">
      <w:pPr>
        <w:jc w:val="center"/>
        <w:rPr>
          <w:rFonts w:cs="Arial"/>
          <w:sz w:val="24"/>
          <w:szCs w:val="24"/>
        </w:rPr>
      </w:pPr>
    </w:p>
    <w:p w14:paraId="25377067" w14:textId="4BDFD407" w:rsidR="00A0443E" w:rsidRDefault="00A0443E" w:rsidP="00A0443E">
      <w:pPr>
        <w:jc w:val="center"/>
        <w:rPr>
          <w:rFonts w:cs="Arial"/>
          <w:sz w:val="36"/>
          <w:szCs w:val="36"/>
        </w:rPr>
      </w:pPr>
    </w:p>
    <w:p w14:paraId="5ADFEB18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5B4AE317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62F6CE5B" w14:textId="77777777" w:rsidR="005F47F5" w:rsidRDefault="005F47F5" w:rsidP="00A0443E">
      <w:pPr>
        <w:jc w:val="center"/>
        <w:rPr>
          <w:rFonts w:cs="Arial"/>
          <w:sz w:val="36"/>
          <w:szCs w:val="36"/>
        </w:rPr>
      </w:pPr>
    </w:p>
    <w:p w14:paraId="31577391" w14:textId="77777777" w:rsidR="00A0443E" w:rsidRDefault="00A0443E" w:rsidP="00A0443E">
      <w:pPr>
        <w:jc w:val="center"/>
      </w:pPr>
    </w:p>
    <w:tbl>
      <w:tblPr>
        <w:tblW w:w="15309" w:type="dxa"/>
        <w:tblInd w:w="14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985"/>
        <w:gridCol w:w="1984"/>
        <w:gridCol w:w="1984"/>
        <w:gridCol w:w="1985"/>
        <w:gridCol w:w="1984"/>
        <w:gridCol w:w="1985"/>
      </w:tblGrid>
      <w:tr w:rsidR="00A0443E" w:rsidRPr="00ED6F30" w14:paraId="7656DAAF" w14:textId="77777777" w:rsidTr="00A0443E">
        <w:trPr>
          <w:trHeight w:hRule="exact" w:val="440"/>
        </w:trPr>
        <w:tc>
          <w:tcPr>
            <w:tcW w:w="1418" w:type="dxa"/>
          </w:tcPr>
          <w:p w14:paraId="02F95AD8" w14:textId="64D5F52B" w:rsidR="00A0443E" w:rsidRPr="00961908" w:rsidRDefault="00A0443E" w:rsidP="003B532E">
            <w:pPr>
              <w:spacing w:before="40" w:after="4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331EC9CA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Hétfő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3F302280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Kedd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34A86A5B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Szerda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3C050771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Csütörtök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27FB407C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Péntek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6CE5A4FE" w14:textId="77777777" w:rsidR="00A0443E" w:rsidRPr="005E0A58" w:rsidRDefault="00A0443E" w:rsidP="003B532E">
            <w:pPr>
              <w:spacing w:before="40" w:after="40"/>
              <w:jc w:val="center"/>
              <w:rPr>
                <w:smallCaps/>
                <w:sz w:val="32"/>
                <w:szCs w:val="32"/>
              </w:rPr>
            </w:pPr>
            <w:r w:rsidRPr="005E0A58">
              <w:rPr>
                <w:smallCaps/>
                <w:sz w:val="32"/>
                <w:szCs w:val="32"/>
              </w:rPr>
              <w:t>Szombat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40F79D35" w14:textId="77777777" w:rsidR="00A0443E" w:rsidRPr="00805EDA" w:rsidRDefault="00A0443E" w:rsidP="003B532E">
            <w:pPr>
              <w:spacing w:before="40" w:after="40"/>
              <w:jc w:val="center"/>
              <w:rPr>
                <w:i/>
                <w:smallCaps/>
                <w:sz w:val="32"/>
                <w:szCs w:val="32"/>
              </w:rPr>
            </w:pPr>
            <w:r w:rsidRPr="00805EDA">
              <w:rPr>
                <w:i/>
                <w:smallCaps/>
                <w:sz w:val="32"/>
                <w:szCs w:val="32"/>
              </w:rPr>
              <w:t>Vasárnap</w:t>
            </w:r>
          </w:p>
        </w:tc>
      </w:tr>
      <w:tr w:rsidR="007454E2" w:rsidRPr="00ED6F30" w14:paraId="38A2CB23" w14:textId="77777777" w:rsidTr="00FC72CE">
        <w:trPr>
          <w:trHeight w:hRule="exact" w:val="955"/>
        </w:trPr>
        <w:tc>
          <w:tcPr>
            <w:tcW w:w="1418" w:type="dxa"/>
            <w:vMerge w:val="restart"/>
            <w:vAlign w:val="center"/>
          </w:tcPr>
          <w:p w14:paraId="7D106302" w14:textId="77777777" w:rsidR="007454E2" w:rsidRPr="00130529" w:rsidRDefault="007454E2" w:rsidP="006A293B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Uzsonna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2A6E534B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Alma</w:t>
            </w:r>
          </w:p>
          <w:p w14:paraId="78B3323E" w14:textId="3801718F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751A6F7D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Moments ostyaszelet 45g</w:t>
            </w:r>
          </w:p>
          <w:p w14:paraId="0D9B71BB" w14:textId="3243FBAA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5CD34CC1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Banán</w:t>
            </w:r>
          </w:p>
          <w:p w14:paraId="1F66DA7E" w14:textId="6F1391F5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34855CF4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Piskóta szelet db</w:t>
            </w:r>
          </w:p>
          <w:p w14:paraId="47D8D928" w14:textId="4142A373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5DD976F6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Alma</w:t>
            </w:r>
          </w:p>
          <w:p w14:paraId="650FB503" w14:textId="23E68718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2425D5A0" w14:textId="77777777" w:rsidR="007D06BF" w:rsidRDefault="007D06BF" w:rsidP="00162780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Banán</w:t>
            </w:r>
          </w:p>
          <w:p w14:paraId="26A019FF" w14:textId="27C74EC6" w:rsidR="007454E2" w:rsidRPr="00904730" w:rsidRDefault="007454E2" w:rsidP="00162780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6F89BDD2" w14:textId="77777777" w:rsidR="007D06BF" w:rsidRDefault="007D06BF" w:rsidP="00372F32">
            <w:pPr>
              <w:pStyle w:val="Nincstrkz"/>
              <w:jc w:val="center"/>
              <w:rPr>
                <w:noProof/>
                <w:sz w:val="17"/>
                <w:szCs w:val="17"/>
              </w:rPr>
            </w:pPr>
            <w:r>
              <w:rPr>
                <w:noProof/>
                <w:sz w:val="17"/>
                <w:szCs w:val="17"/>
              </w:rPr>
              <w:t>Túró Rudi</w:t>
            </w:r>
          </w:p>
          <w:p w14:paraId="6712004F" w14:textId="293BA084" w:rsidR="007454E2" w:rsidRPr="00372F32" w:rsidRDefault="007454E2" w:rsidP="00372F32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</w:tr>
      <w:tr w:rsidR="007454E2" w:rsidRPr="00ED6F30" w14:paraId="5F9B04D4" w14:textId="77777777" w:rsidTr="00344057">
        <w:trPr>
          <w:trHeight w:hRule="exact" w:val="484"/>
        </w:trPr>
        <w:tc>
          <w:tcPr>
            <w:tcW w:w="1418" w:type="dxa"/>
            <w:vMerge/>
            <w:vAlign w:val="center"/>
          </w:tcPr>
          <w:p w14:paraId="5857E1E5" w14:textId="77777777" w:rsidR="007454E2" w:rsidRPr="005E0A58" w:rsidRDefault="007454E2" w:rsidP="006A293B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E81E269" w14:textId="7D4D662C" w:rsidR="007454E2" w:rsidRPr="00CA6E9A" w:rsidRDefault="007454E2" w:rsidP="007A2A93">
            <w:pPr>
              <w:rPr>
                <w:i/>
                <w:sz w:val="16"/>
                <w:szCs w:val="16"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7D7B648" w14:textId="78C15D99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7D06BF">
              <w:rPr>
                <w:noProof/>
                <w:sz w:val="14"/>
                <w:szCs w:val="14"/>
              </w:rPr>
              <w:t>glutén, szójabab, tej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9789D5B" w14:textId="3DE7511D" w:rsidR="007454E2" w:rsidRPr="00CA6E9A" w:rsidRDefault="007454E2" w:rsidP="007A2A93">
            <w:pPr>
              <w:rPr>
                <w:b/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7D06BF">
              <w:rPr>
                <w:noProof/>
                <w:sz w:val="14"/>
                <w:szCs w:val="14"/>
              </w:rPr>
              <w:t>glutén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339848D" w14:textId="4D26A393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7D06BF">
              <w:rPr>
                <w:noProof/>
                <w:sz w:val="14"/>
                <w:szCs w:val="14"/>
              </w:rPr>
              <w:t>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09EDC8E" w14:textId="5AB8157D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7D06BF">
              <w:rPr>
                <w:noProof/>
                <w:sz w:val="14"/>
                <w:szCs w:val="14"/>
              </w:rPr>
              <w:t>glutén, tej, tojások, zeller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9800A6E" w14:textId="731302C8" w:rsidR="007454E2" w:rsidRPr="00CA6E9A" w:rsidRDefault="007454E2" w:rsidP="007A2A93">
            <w:pPr>
              <w:rPr>
                <w:i/>
              </w:rPr>
            </w:pPr>
            <w:r w:rsidRPr="00162780">
              <w:rPr>
                <w:i/>
                <w:sz w:val="14"/>
                <w:szCs w:val="14"/>
              </w:rPr>
              <w:t>Allergének</w:t>
            </w:r>
            <w:r w:rsidRPr="00CA6E9A">
              <w:rPr>
                <w:i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</w:t>
            </w:r>
            <w:r w:rsidR="007D06BF">
              <w:rPr>
                <w:noProof/>
                <w:sz w:val="14"/>
                <w:szCs w:val="14"/>
              </w:rPr>
              <w:t>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01CE572" w14:textId="3B5EA1A0" w:rsidR="007454E2" w:rsidRPr="007A2A93" w:rsidRDefault="007454E2" w:rsidP="007A2A93">
            <w:pPr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2926CB86" w14:textId="77777777" w:rsidTr="00A0443E">
        <w:trPr>
          <w:trHeight w:hRule="exact" w:val="781"/>
        </w:trPr>
        <w:tc>
          <w:tcPr>
            <w:tcW w:w="1418" w:type="dxa"/>
            <w:vMerge/>
          </w:tcPr>
          <w:p w14:paraId="59151E9E" w14:textId="77777777" w:rsidR="00A0443E" w:rsidRPr="005E0A58" w:rsidRDefault="00A0443E" w:rsidP="006A293B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1A4478EE" w14:textId="5DCA4110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56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12,6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FDFFAA8" w14:textId="39A0E174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E9FE1B6" w14:textId="3B682703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36A2E56D" w14:textId="27618177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152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21,7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2484610" w14:textId="562CA90E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1,6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9B4A7E2" w14:textId="083B3587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2995B4D" w14:textId="2573F455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210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48,4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050566A" w14:textId="5F51BCED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650FF83F" w14:textId="125EE39A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0B37DA0" w14:textId="4AC1C63D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148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19,3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0E73CD0" w14:textId="1D07A82C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1,8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12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214E1A9" w14:textId="1EEB5954" w:rsidR="00A0443E" w:rsidRPr="00A0443E" w:rsidRDefault="00A0443E" w:rsidP="00A0443E">
            <w:pPr>
              <w:tabs>
                <w:tab w:val="left" w:pos="884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2621F207" w14:textId="2EEE663F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56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12,6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F4EC417" w14:textId="19CED636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0BC5A67D" w14:textId="26C9B900" w:rsidR="00A0443E" w:rsidRPr="00A0443E" w:rsidRDefault="00A0443E" w:rsidP="00A0443E">
            <w:pPr>
              <w:tabs>
                <w:tab w:val="left" w:pos="884"/>
                <w:tab w:val="left" w:pos="121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0,7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  <w:bottom w:val="single" w:sz="8" w:space="0" w:color="auto"/>
            </w:tcBorders>
          </w:tcPr>
          <w:p w14:paraId="3890ADE7" w14:textId="32445113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0"/>
                <w:szCs w:val="10"/>
              </w:rPr>
              <w:t>210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>szénhidr.</w:t>
            </w:r>
            <w:r w:rsidR="007D06BF">
              <w:rPr>
                <w:rFonts w:ascii="Arial" w:hAnsi="Arial" w:cs="Arial"/>
                <w:sz w:val="10"/>
                <w:szCs w:val="10"/>
              </w:rPr>
              <w:t>48,4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216C3C01" w14:textId="2C8E0814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0"/>
                <w:szCs w:val="10"/>
              </w:rPr>
              <w:t>2,6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cukor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5046B7F9" w14:textId="3FFC802A" w:rsidR="00A0443E" w:rsidRPr="00A0443E" w:rsidRDefault="00A0443E" w:rsidP="00A0443E">
            <w:pPr>
              <w:tabs>
                <w:tab w:val="left" w:pos="884"/>
                <w:tab w:val="left" w:pos="1092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0,2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0,1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  <w:bottom w:val="single" w:sz="8" w:space="0" w:color="auto"/>
            </w:tcBorders>
          </w:tcPr>
          <w:p w14:paraId="440C9B7B" w14:textId="447E35EB" w:rsidR="00A0443E" w:rsidRPr="00297E1D" w:rsidRDefault="00A0443E" w:rsidP="00B534C6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ENU7"/>
                  <w:enabled/>
                  <w:calcOnExit w:val="0"/>
                  <w:textInput>
                    <w:default w:val="ENU7"/>
                  </w:textInput>
                </w:ffData>
              </w:fldChar>
            </w:r>
            <w:bookmarkStart w:id="3" w:name="EN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7D06BF">
              <w:rPr>
                <w:rFonts w:ascii="Arial" w:hAnsi="Arial" w:cs="Arial"/>
                <w:sz w:val="12"/>
                <w:szCs w:val="12"/>
              </w:rPr>
              <w:t>81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3"/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SZU7"/>
                  <w:enabled/>
                  <w:calcOnExit w:val="0"/>
                  <w:textInput>
                    <w:default w:val="SZU7"/>
                  </w:textInput>
                </w:ffData>
              </w:fldChar>
            </w:r>
            <w:bookmarkStart w:id="4" w:name="SZ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7D06BF">
              <w:rPr>
                <w:rFonts w:ascii="Arial" w:hAnsi="Arial" w:cs="Arial"/>
                <w:sz w:val="12"/>
                <w:szCs w:val="12"/>
              </w:rPr>
              <w:t>7,7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4"/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2B59739" w14:textId="720C8D30" w:rsidR="00A0443E" w:rsidRDefault="00A0443E" w:rsidP="00561FDF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FEU7"/>
                  <w:enabled/>
                  <w:calcOnExit w:val="0"/>
                  <w:textInput>
                    <w:default w:val="FEU7"/>
                  </w:textInput>
                </w:ffData>
              </w:fldChar>
            </w:r>
            <w:bookmarkStart w:id="5" w:name="FEU7"/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 w:rsidR="007D06BF">
              <w:rPr>
                <w:rFonts w:ascii="Arial" w:hAnsi="Arial" w:cs="Arial"/>
                <w:sz w:val="12"/>
                <w:szCs w:val="12"/>
              </w:rPr>
              <w:t>5,9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bookmarkEnd w:id="5"/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>
              <w:rPr>
                <w:rFonts w:ascii="Arial" w:hAnsi="Arial" w:cs="Arial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ZSU7"/>
                  </w:textInput>
                </w:ffData>
              </w:fldChar>
            </w:r>
            <w:r>
              <w:rPr>
                <w:rFonts w:ascii="Arial" w:hAnsi="Arial" w:cs="Arial"/>
                <w:sz w:val="12"/>
                <w:szCs w:val="12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2"/>
              </w:rPr>
            </w:r>
            <w:r>
              <w:rPr>
                <w:rFonts w:ascii="Arial" w:hAnsi="Arial" w:cs="Arial"/>
                <w:sz w:val="12"/>
                <w:szCs w:val="12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2"/>
              </w:rPr>
              <w:t>ZSU7</w:t>
            </w:r>
            <w:r>
              <w:rPr>
                <w:rFonts w:ascii="Arial" w:hAnsi="Arial" w:cs="Arial"/>
                <w:sz w:val="12"/>
                <w:szCs w:val="12"/>
              </w:rPr>
              <w:fldChar w:fldCharType="end"/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B7741DE" w14:textId="732DCD53" w:rsidR="00A0443E" w:rsidRPr="00297E1D" w:rsidRDefault="00A0443E" w:rsidP="00A0443E">
            <w:pPr>
              <w:tabs>
                <w:tab w:val="left" w:pos="978"/>
              </w:tabs>
              <w:spacing w:before="40" w:after="40"/>
              <w:rPr>
                <w:sz w:val="10"/>
                <w:szCs w:val="10"/>
              </w:rPr>
            </w:pPr>
            <w:r w:rsidRPr="00A0443E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0"/>
                <w:szCs w:val="10"/>
              </w:rPr>
              <w:t>3,2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  <w:r w:rsidRPr="00A0443E">
              <w:rPr>
                <w:rFonts w:ascii="Arial" w:hAnsi="Arial" w:cs="Arial"/>
                <w:sz w:val="10"/>
                <w:szCs w:val="10"/>
              </w:rPr>
              <w:tab/>
              <w:t xml:space="preserve">só </w:t>
            </w:r>
            <w:r w:rsidR="007D06BF">
              <w:rPr>
                <w:rFonts w:ascii="Arial" w:hAnsi="Arial" w:cs="Arial"/>
                <w:sz w:val="10"/>
                <w:szCs w:val="10"/>
              </w:rPr>
              <w:t>0</w:t>
            </w:r>
            <w:r w:rsidRPr="00A0443E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</w:tr>
      <w:tr w:rsidR="00A0443E" w:rsidRPr="00ED6F30" w14:paraId="65D49AFC" w14:textId="77777777" w:rsidTr="00A0443E">
        <w:trPr>
          <w:trHeight w:hRule="exact" w:val="1171"/>
        </w:trPr>
        <w:tc>
          <w:tcPr>
            <w:tcW w:w="1418" w:type="dxa"/>
            <w:vMerge w:val="restart"/>
            <w:vAlign w:val="center"/>
          </w:tcPr>
          <w:p w14:paraId="505AA07B" w14:textId="77777777" w:rsidR="00A0443E" w:rsidRPr="00130529" w:rsidRDefault="00A0443E" w:rsidP="003B532E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130529">
              <w:rPr>
                <w:sz w:val="24"/>
                <w:szCs w:val="24"/>
              </w:rPr>
              <w:t>Vacsora</w:t>
            </w: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32CBE1B1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134FE81A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</w:t>
            </w:r>
          </w:p>
          <w:p w14:paraId="29B22E0B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2CF9D486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Sajtkrém kg-os</w:t>
            </w:r>
          </w:p>
          <w:p w14:paraId="46CBED5A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Teljes kiőrlésű császárzsemle </w:t>
            </w:r>
          </w:p>
          <w:p w14:paraId="3FCB6F7E" w14:textId="075AF093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17F1F0B0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Gyümölcslé narancs 100%</w:t>
            </w:r>
          </w:p>
          <w:p w14:paraId="43BE4338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Főtt virsli  mustárral, </w:t>
            </w:r>
          </w:p>
          <w:p w14:paraId="3CAB2B53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Korpás kifli </w:t>
            </w:r>
          </w:p>
          <w:p w14:paraId="7A810252" w14:textId="75258D50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3EB71737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263DD0FD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Félbarna kenyér </w:t>
            </w:r>
          </w:p>
          <w:p w14:paraId="5BDEBE5D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Margarin csészés </w:t>
            </w:r>
          </w:p>
          <w:p w14:paraId="46DE7C44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Olasz felvágott </w:t>
            </w:r>
          </w:p>
          <w:p w14:paraId="49FAEFDD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424303EB" w14:textId="6052224E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79EEB81B" w14:textId="77777777" w:rsidR="007D06BF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  <w:r w:rsidRPr="00181B52">
              <w:rPr>
                <w:rFonts w:ascii="Cambria" w:hAnsi="Cambria"/>
                <w:sz w:val="16"/>
                <w:szCs w:val="16"/>
              </w:rPr>
              <w:t xml:space="preserve"> </w:t>
            </w:r>
            <w:r w:rsidR="007D06BF">
              <w:rPr>
                <w:sz w:val="17"/>
                <w:szCs w:val="17"/>
              </w:rPr>
              <w:t>Citromos tea</w:t>
            </w:r>
          </w:p>
          <w:p w14:paraId="3C190425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4F4291FE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Kárpát szalámi </w:t>
            </w:r>
          </w:p>
          <w:p w14:paraId="1A5AE82F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Kockasajt </w:t>
            </w:r>
          </w:p>
          <w:p w14:paraId="1FFA193A" w14:textId="47E79564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13DFFEE4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6B6C1686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69EDA063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Löncs konzerv</w:t>
            </w:r>
          </w:p>
          <w:p w14:paraId="58A68B27" w14:textId="2CA8FC8E" w:rsidR="00A0443E" w:rsidRPr="00181B52" w:rsidRDefault="00A0443E" w:rsidP="003B532E">
            <w:pPr>
              <w:pStyle w:val="Nincstrkz"/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8" w:space="0" w:color="auto"/>
              <w:bottom w:val="nil"/>
            </w:tcBorders>
            <w:vAlign w:val="center"/>
          </w:tcPr>
          <w:p w14:paraId="66474372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Gyümölcs tea</w:t>
            </w:r>
          </w:p>
          <w:p w14:paraId="51561532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12dkg</w:t>
            </w:r>
          </w:p>
          <w:p w14:paraId="09CC81BB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Kockasajt </w:t>
            </w:r>
          </w:p>
          <w:p w14:paraId="71347FEA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Paradicsom </w:t>
            </w:r>
          </w:p>
          <w:p w14:paraId="03A70662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Zalai felvágott </w:t>
            </w:r>
          </w:p>
          <w:p w14:paraId="08354325" w14:textId="061C3843" w:rsidR="00A0443E" w:rsidRPr="00372F32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nil"/>
            </w:tcBorders>
            <w:vAlign w:val="center"/>
          </w:tcPr>
          <w:p w14:paraId="115666EA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Teljes kiőrlésű kenyér</w:t>
            </w:r>
          </w:p>
          <w:p w14:paraId="15D4CCC5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Citromos tea</w:t>
            </w:r>
          </w:p>
          <w:p w14:paraId="31435064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Félbarna kenyér 7dkg</w:t>
            </w:r>
          </w:p>
          <w:p w14:paraId="268489CB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Kockasajt </w:t>
            </w:r>
          </w:p>
          <w:p w14:paraId="32E97E34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Túrista felvágott</w:t>
            </w:r>
          </w:p>
          <w:p w14:paraId="5B60C763" w14:textId="77777777" w:rsidR="007D06BF" w:rsidRDefault="007D06BF" w:rsidP="003B532E">
            <w:pPr>
              <w:pStyle w:val="Nincstrkz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Uborka </w:t>
            </w:r>
          </w:p>
          <w:p w14:paraId="7E5D8C19" w14:textId="429B5035" w:rsidR="00A0443E" w:rsidRPr="00372F32" w:rsidRDefault="00A0443E" w:rsidP="003B532E">
            <w:pPr>
              <w:pStyle w:val="Nincstrkz"/>
              <w:jc w:val="center"/>
              <w:rPr>
                <w:sz w:val="17"/>
                <w:szCs w:val="17"/>
              </w:rPr>
            </w:pPr>
          </w:p>
        </w:tc>
      </w:tr>
      <w:tr w:rsidR="00A0443E" w:rsidRPr="00ED6F30" w14:paraId="0FF23338" w14:textId="77777777" w:rsidTr="00A0443E">
        <w:trPr>
          <w:trHeight w:hRule="exact" w:val="387"/>
        </w:trPr>
        <w:tc>
          <w:tcPr>
            <w:tcW w:w="1418" w:type="dxa"/>
            <w:vMerge/>
            <w:vAlign w:val="center"/>
          </w:tcPr>
          <w:p w14:paraId="284A91C9" w14:textId="77777777" w:rsidR="00A0443E" w:rsidRPr="005E0A58" w:rsidRDefault="00A0443E" w:rsidP="003B532E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FC7967F" w14:textId="081F24A1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glutén,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36E5751B" w14:textId="2AE5A9A4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glutén, szezámmag, szójabab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BCA6706" w14:textId="47A9D590" w:rsidR="00A0443E" w:rsidRPr="00EB3398" w:rsidRDefault="00A0443E" w:rsidP="003B532E">
            <w:pPr>
              <w:rPr>
                <w:b/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EDF1F55" w14:textId="26E6214C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glutén, tej, tojások, zeller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0C1C4AB" w14:textId="65981834" w:rsidR="00A0443E" w:rsidRPr="00EB3398" w:rsidRDefault="00A0443E" w:rsidP="003B532E">
            <w:pPr>
              <w:rPr>
                <w:i/>
                <w:sz w:val="14"/>
                <w:szCs w:val="14"/>
              </w:rPr>
            </w:pPr>
            <w:r w:rsidRPr="00EB3398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4A27DDA" w14:textId="7C9B5021" w:rsidR="00A0443E" w:rsidRPr="00104956" w:rsidRDefault="00A0443E" w:rsidP="003B532E">
            <w:pPr>
              <w:widowControl w:val="0"/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  <w:r w:rsidR="007D06BF">
              <w:rPr>
                <w:sz w:val="14"/>
                <w:szCs w:val="14"/>
              </w:rPr>
              <w:t>glutén, szójabab, tej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18C31B12" w14:textId="6D5E0B2E" w:rsidR="00A0443E" w:rsidRPr="00104956" w:rsidRDefault="00A0443E" w:rsidP="003B532E">
            <w:pPr>
              <w:widowControl w:val="0"/>
              <w:tabs>
                <w:tab w:val="center" w:pos="383"/>
                <w:tab w:val="center" w:pos="1234"/>
              </w:tabs>
              <w:rPr>
                <w:sz w:val="14"/>
                <w:szCs w:val="14"/>
              </w:rPr>
            </w:pPr>
            <w:r w:rsidRPr="00B454DA">
              <w:rPr>
                <w:i/>
                <w:sz w:val="14"/>
                <w:szCs w:val="14"/>
              </w:rPr>
              <w:t>Allergének:</w:t>
            </w:r>
            <w:r>
              <w:rPr>
                <w:sz w:val="14"/>
                <w:szCs w:val="14"/>
              </w:rPr>
              <w:t xml:space="preserve"> </w:t>
            </w:r>
          </w:p>
        </w:tc>
      </w:tr>
      <w:tr w:rsidR="00A0443E" w:rsidRPr="00ED6F30" w14:paraId="735713D0" w14:textId="77777777" w:rsidTr="00A0443E">
        <w:trPr>
          <w:trHeight w:hRule="exact" w:val="781"/>
        </w:trPr>
        <w:tc>
          <w:tcPr>
            <w:tcW w:w="1418" w:type="dxa"/>
            <w:vMerge/>
          </w:tcPr>
          <w:p w14:paraId="59A3AF3A" w14:textId="77777777" w:rsidR="00A0443E" w:rsidRPr="005E0A58" w:rsidRDefault="00A0443E" w:rsidP="003B532E">
            <w:pPr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778633A3" w14:textId="07CC3F65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625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>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84,1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277DFCF" w14:textId="7392FF8B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7D06BF">
              <w:rPr>
                <w:rFonts w:ascii="Arial" w:hAnsi="Arial" w:cs="Arial"/>
                <w:sz w:val="12"/>
                <w:szCs w:val="12"/>
              </w:rPr>
              <w:t>15,2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BD2021B" w14:textId="6C7DB76C" w:rsidR="00A0443E" w:rsidRPr="00297E1D" w:rsidRDefault="00A0443E" w:rsidP="003B532E">
            <w:pPr>
              <w:tabs>
                <w:tab w:val="left" w:pos="1201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18,3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1,3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</w:tcBorders>
          </w:tcPr>
          <w:p w14:paraId="42A7B407" w14:textId="6DC0FE74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368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22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6B251E0" w14:textId="024637D0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fehérje </w:t>
            </w:r>
            <w:r w:rsidR="007D06BF">
              <w:rPr>
                <w:rFonts w:ascii="Arial" w:hAnsi="Arial" w:cs="Arial"/>
                <w:sz w:val="12"/>
                <w:szCs w:val="12"/>
              </w:rPr>
              <w:t>17,2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cukor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71FBD657" w14:textId="4D8AAA29" w:rsidR="00A0443E" w:rsidRPr="00297E1D" w:rsidRDefault="00A0443E" w:rsidP="003B532E">
            <w:pPr>
              <w:tabs>
                <w:tab w:val="left" w:pos="1168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22,4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3,5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</w:tcBorders>
          </w:tcPr>
          <w:p w14:paraId="655AAAE2" w14:textId="5287C61C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697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86,7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25A93DD" w14:textId="28558678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7D06BF">
              <w:rPr>
                <w:rFonts w:ascii="Arial" w:hAnsi="Arial" w:cs="Arial"/>
                <w:sz w:val="12"/>
                <w:szCs w:val="12"/>
              </w:rPr>
              <w:t>19,1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cukor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47E7777A" w14:textId="5BB44BFE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31,3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>só</w:t>
            </w:r>
            <w:r w:rsidR="007D06BF">
              <w:rPr>
                <w:rFonts w:ascii="Arial" w:hAnsi="Arial" w:cs="Arial"/>
                <w:sz w:val="12"/>
                <w:szCs w:val="12"/>
              </w:rPr>
              <w:t>3,2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4" w:type="dxa"/>
            <w:tcBorders>
              <w:top w:val="nil"/>
            </w:tcBorders>
          </w:tcPr>
          <w:p w14:paraId="15DF5645" w14:textId="3EC8D47E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636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83,2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3FD4B77" w14:textId="4FE6A34F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7D06BF">
              <w:rPr>
                <w:rFonts w:ascii="Arial" w:hAnsi="Arial" w:cs="Arial"/>
                <w:sz w:val="12"/>
                <w:szCs w:val="12"/>
              </w:rPr>
              <w:t>22,1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  <w:p w14:paraId="1744E921" w14:textId="1C8D6B76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24,9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2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</w:p>
        </w:tc>
        <w:tc>
          <w:tcPr>
            <w:tcW w:w="1985" w:type="dxa"/>
            <w:tcBorders>
              <w:top w:val="nil"/>
            </w:tcBorders>
          </w:tcPr>
          <w:p w14:paraId="49B042BF" w14:textId="0DFDDFFE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556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83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9FD763A" w14:textId="3DBA5E64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7D06BF">
              <w:rPr>
                <w:rFonts w:ascii="Arial" w:hAnsi="Arial" w:cs="Arial"/>
                <w:sz w:val="12"/>
                <w:szCs w:val="12"/>
              </w:rPr>
              <w:t>21,4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5BAD4491" w14:textId="1EFCC70D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16,6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4" w:type="dxa"/>
            <w:tcBorders>
              <w:top w:val="nil"/>
            </w:tcBorders>
          </w:tcPr>
          <w:p w14:paraId="212C630B" w14:textId="22692A54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599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 w:rsidR="007D06BF">
              <w:rPr>
                <w:rFonts w:ascii="Arial" w:hAnsi="Arial" w:cs="Arial"/>
                <w:sz w:val="12"/>
                <w:szCs w:val="12"/>
              </w:rPr>
              <w:t>97,4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EE053D8" w14:textId="44D0A4C3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7D06BF">
              <w:rPr>
                <w:rFonts w:ascii="Arial" w:hAnsi="Arial" w:cs="Arial"/>
                <w:sz w:val="12"/>
                <w:szCs w:val="12"/>
              </w:rPr>
              <w:t>22,7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3EFD5DCF" w14:textId="0845C503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13,9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2,1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  <w:tc>
          <w:tcPr>
            <w:tcW w:w="1985" w:type="dxa"/>
            <w:tcBorders>
              <w:top w:val="nil"/>
            </w:tcBorders>
          </w:tcPr>
          <w:p w14:paraId="1904ADF6" w14:textId="3727AEC5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energia </w:t>
            </w:r>
            <w:r w:rsidR="007D06BF">
              <w:rPr>
                <w:rFonts w:ascii="Arial" w:hAnsi="Arial" w:cs="Arial"/>
                <w:sz w:val="12"/>
                <w:szCs w:val="12"/>
              </w:rPr>
              <w:t>530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kcal</w:t>
            </w: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297E1D">
              <w:rPr>
                <w:rFonts w:ascii="Arial" w:hAnsi="Arial" w:cs="Arial"/>
                <w:sz w:val="10"/>
                <w:szCs w:val="10"/>
              </w:rPr>
              <w:t>szénhidr.</w:t>
            </w: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7D06BF">
              <w:rPr>
                <w:rFonts w:ascii="Arial" w:hAnsi="Arial" w:cs="Arial"/>
                <w:sz w:val="12"/>
                <w:szCs w:val="12"/>
              </w:rPr>
              <w:t>63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63926F16" w14:textId="23F7BEC8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rFonts w:ascii="Arial" w:hAnsi="Arial" w:cs="Arial"/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>fehérje</w:t>
            </w:r>
            <w:r w:rsidR="007D06BF">
              <w:rPr>
                <w:rFonts w:ascii="Arial" w:hAnsi="Arial" w:cs="Arial"/>
                <w:sz w:val="12"/>
                <w:szCs w:val="12"/>
              </w:rPr>
              <w:t>19,6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cukor </w:t>
            </w:r>
            <w:r w:rsidR="007D06BF">
              <w:rPr>
                <w:rFonts w:ascii="Arial" w:hAnsi="Arial" w:cs="Arial"/>
                <w:sz w:val="12"/>
                <w:szCs w:val="12"/>
              </w:rPr>
              <w:t>0,2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  <w:p w14:paraId="03BC8C17" w14:textId="619A66C1" w:rsidR="00A0443E" w:rsidRPr="00297E1D" w:rsidRDefault="00A0443E" w:rsidP="003B532E">
            <w:pPr>
              <w:tabs>
                <w:tab w:val="left" w:pos="1167"/>
              </w:tabs>
              <w:spacing w:before="40" w:after="40"/>
              <w:rPr>
                <w:sz w:val="10"/>
                <w:szCs w:val="10"/>
              </w:rPr>
            </w:pPr>
            <w:r w:rsidRPr="00297E1D">
              <w:rPr>
                <w:rFonts w:ascii="Arial" w:hAnsi="Arial" w:cs="Arial"/>
                <w:sz w:val="10"/>
                <w:szCs w:val="10"/>
              </w:rPr>
              <w:t xml:space="preserve">zsír </w:t>
            </w:r>
            <w:r w:rsidR="007D06BF">
              <w:rPr>
                <w:rFonts w:ascii="Arial" w:hAnsi="Arial" w:cs="Arial"/>
                <w:sz w:val="12"/>
                <w:szCs w:val="12"/>
              </w:rPr>
              <w:t>10,5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 g</w:t>
            </w:r>
            <w:r>
              <w:rPr>
                <w:rFonts w:ascii="Arial" w:hAnsi="Arial" w:cs="Arial"/>
                <w:sz w:val="10"/>
                <w:szCs w:val="10"/>
              </w:rPr>
              <w:t xml:space="preserve">              </w:t>
            </w:r>
            <w:r w:rsidRPr="00297E1D">
              <w:rPr>
                <w:rFonts w:ascii="Arial" w:hAnsi="Arial" w:cs="Arial"/>
                <w:sz w:val="10"/>
                <w:szCs w:val="10"/>
              </w:rPr>
              <w:t xml:space="preserve">só </w:t>
            </w:r>
            <w:r w:rsidR="007D06BF">
              <w:rPr>
                <w:rFonts w:ascii="Arial" w:hAnsi="Arial" w:cs="Arial"/>
                <w:sz w:val="12"/>
                <w:szCs w:val="12"/>
              </w:rPr>
              <w:t>1,9</w:t>
            </w:r>
            <w:r w:rsidRPr="00297E1D">
              <w:rPr>
                <w:rFonts w:ascii="Arial" w:hAnsi="Arial" w:cs="Arial"/>
                <w:sz w:val="10"/>
                <w:szCs w:val="10"/>
              </w:rPr>
              <w:t>g</w:t>
            </w:r>
          </w:p>
        </w:tc>
      </w:tr>
    </w:tbl>
    <w:p w14:paraId="0DFE1586" w14:textId="77777777" w:rsidR="00D873DF" w:rsidRDefault="00522978" w:rsidP="00D873DF">
      <w:pPr>
        <w:ind w:left="1701"/>
        <w:jc w:val="center"/>
        <w:rPr>
          <w:sz w:val="13"/>
          <w:szCs w:val="15"/>
        </w:rPr>
      </w:pPr>
      <w:r>
        <w:rPr>
          <w:sz w:val="13"/>
          <w:szCs w:val="15"/>
        </w:rPr>
        <w:br/>
      </w:r>
      <w:r w:rsidR="00D873DF">
        <w:rPr>
          <w:sz w:val="28"/>
          <w:szCs w:val="28"/>
        </w:rPr>
        <w:t>Az étlapváltoztatás jogát fenntartjuk. Az allergén információkkal kapcsolatban kérjük, keressék az élelmezésvezetőt!</w:t>
      </w:r>
    </w:p>
    <w:p w14:paraId="6E9FFB03" w14:textId="678C65B5" w:rsidR="001A53B2" w:rsidRDefault="001A53B2" w:rsidP="00040E1E">
      <w:pPr>
        <w:ind w:left="1701"/>
        <w:jc w:val="center"/>
        <w:rPr>
          <w:sz w:val="13"/>
          <w:szCs w:val="15"/>
        </w:rPr>
      </w:pPr>
    </w:p>
    <w:sectPr w:rsidR="001A53B2" w:rsidSect="00344057">
      <w:pgSz w:w="16838" w:h="11906" w:orient="landscape"/>
      <w:pgMar w:top="0" w:right="8" w:bottom="46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A638B" w14:textId="77777777" w:rsidR="004874DD" w:rsidRDefault="004874DD" w:rsidP="00267C57">
      <w:r>
        <w:separator/>
      </w:r>
    </w:p>
  </w:endnote>
  <w:endnote w:type="continuationSeparator" w:id="0">
    <w:p w14:paraId="7AE33B4A" w14:textId="77777777" w:rsidR="004874DD" w:rsidRDefault="004874DD" w:rsidP="00267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E244C" w14:textId="77777777" w:rsidR="004874DD" w:rsidRDefault="004874DD" w:rsidP="00267C57">
      <w:r>
        <w:separator/>
      </w:r>
    </w:p>
  </w:footnote>
  <w:footnote w:type="continuationSeparator" w:id="0">
    <w:p w14:paraId="7734A7F8" w14:textId="77777777" w:rsidR="004874DD" w:rsidRDefault="004874DD" w:rsidP="00267C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6BF"/>
    <w:rsid w:val="0001310C"/>
    <w:rsid w:val="000369E3"/>
    <w:rsid w:val="00040E1E"/>
    <w:rsid w:val="00047573"/>
    <w:rsid w:val="00056B28"/>
    <w:rsid w:val="000609F6"/>
    <w:rsid w:val="00062F6A"/>
    <w:rsid w:val="00076576"/>
    <w:rsid w:val="00092450"/>
    <w:rsid w:val="000D7F30"/>
    <w:rsid w:val="000E2A15"/>
    <w:rsid w:val="001122FA"/>
    <w:rsid w:val="001253D7"/>
    <w:rsid w:val="00127D10"/>
    <w:rsid w:val="00150C9A"/>
    <w:rsid w:val="00162780"/>
    <w:rsid w:val="00165617"/>
    <w:rsid w:val="00180AE6"/>
    <w:rsid w:val="00181B52"/>
    <w:rsid w:val="001902A7"/>
    <w:rsid w:val="001A53B2"/>
    <w:rsid w:val="001C13F3"/>
    <w:rsid w:val="001C3AB2"/>
    <w:rsid w:val="001D1D3B"/>
    <w:rsid w:val="001F0FA0"/>
    <w:rsid w:val="0020034F"/>
    <w:rsid w:val="00201A61"/>
    <w:rsid w:val="00224A6E"/>
    <w:rsid w:val="00231315"/>
    <w:rsid w:val="00255DFB"/>
    <w:rsid w:val="0026593E"/>
    <w:rsid w:val="00267C57"/>
    <w:rsid w:val="00297E1D"/>
    <w:rsid w:val="002C1CD7"/>
    <w:rsid w:val="002C6125"/>
    <w:rsid w:val="002D0685"/>
    <w:rsid w:val="002D76F2"/>
    <w:rsid w:val="002E6399"/>
    <w:rsid w:val="00303F11"/>
    <w:rsid w:val="00344057"/>
    <w:rsid w:val="0037178D"/>
    <w:rsid w:val="00372F32"/>
    <w:rsid w:val="003925E5"/>
    <w:rsid w:val="003A2116"/>
    <w:rsid w:val="003A211B"/>
    <w:rsid w:val="003A5E91"/>
    <w:rsid w:val="003B532E"/>
    <w:rsid w:val="003C70FC"/>
    <w:rsid w:val="003D2EB4"/>
    <w:rsid w:val="003F41AE"/>
    <w:rsid w:val="00414442"/>
    <w:rsid w:val="0041695A"/>
    <w:rsid w:val="00425495"/>
    <w:rsid w:val="00431BCA"/>
    <w:rsid w:val="0044262E"/>
    <w:rsid w:val="0045542A"/>
    <w:rsid w:val="004648DB"/>
    <w:rsid w:val="0047659D"/>
    <w:rsid w:val="00480F40"/>
    <w:rsid w:val="004874DD"/>
    <w:rsid w:val="00497DFD"/>
    <w:rsid w:val="004A5F73"/>
    <w:rsid w:val="004B0831"/>
    <w:rsid w:val="004E20AE"/>
    <w:rsid w:val="004E3E67"/>
    <w:rsid w:val="004E5368"/>
    <w:rsid w:val="004F1318"/>
    <w:rsid w:val="00502664"/>
    <w:rsid w:val="00503270"/>
    <w:rsid w:val="005226CA"/>
    <w:rsid w:val="00522978"/>
    <w:rsid w:val="00527BE3"/>
    <w:rsid w:val="005327A0"/>
    <w:rsid w:val="00545F84"/>
    <w:rsid w:val="005611AD"/>
    <w:rsid w:val="00561FDF"/>
    <w:rsid w:val="005A5D3F"/>
    <w:rsid w:val="005C1F12"/>
    <w:rsid w:val="005F336E"/>
    <w:rsid w:val="005F4729"/>
    <w:rsid w:val="005F47F5"/>
    <w:rsid w:val="00626D0F"/>
    <w:rsid w:val="00630D2A"/>
    <w:rsid w:val="00656092"/>
    <w:rsid w:val="00657E10"/>
    <w:rsid w:val="00662CBD"/>
    <w:rsid w:val="00664F99"/>
    <w:rsid w:val="006809B5"/>
    <w:rsid w:val="00683266"/>
    <w:rsid w:val="006A293B"/>
    <w:rsid w:val="006C4AED"/>
    <w:rsid w:val="006D726C"/>
    <w:rsid w:val="006E45CF"/>
    <w:rsid w:val="006E556A"/>
    <w:rsid w:val="007002D3"/>
    <w:rsid w:val="00704722"/>
    <w:rsid w:val="0070598C"/>
    <w:rsid w:val="00743495"/>
    <w:rsid w:val="00744063"/>
    <w:rsid w:val="007454E2"/>
    <w:rsid w:val="007716B6"/>
    <w:rsid w:val="00774F30"/>
    <w:rsid w:val="00785956"/>
    <w:rsid w:val="007A2A93"/>
    <w:rsid w:val="007B0840"/>
    <w:rsid w:val="007C737D"/>
    <w:rsid w:val="007C744A"/>
    <w:rsid w:val="007D06BF"/>
    <w:rsid w:val="007E1DA1"/>
    <w:rsid w:val="00805EDA"/>
    <w:rsid w:val="008124D8"/>
    <w:rsid w:val="00813AE8"/>
    <w:rsid w:val="0085154E"/>
    <w:rsid w:val="008518A9"/>
    <w:rsid w:val="00861905"/>
    <w:rsid w:val="008805DE"/>
    <w:rsid w:val="00887739"/>
    <w:rsid w:val="008A169B"/>
    <w:rsid w:val="008B2C57"/>
    <w:rsid w:val="008D4584"/>
    <w:rsid w:val="008F0A55"/>
    <w:rsid w:val="008F1F48"/>
    <w:rsid w:val="008F486F"/>
    <w:rsid w:val="009110BF"/>
    <w:rsid w:val="00930393"/>
    <w:rsid w:val="00946350"/>
    <w:rsid w:val="009523E4"/>
    <w:rsid w:val="0095457D"/>
    <w:rsid w:val="00961908"/>
    <w:rsid w:val="00966077"/>
    <w:rsid w:val="00966D5A"/>
    <w:rsid w:val="0097052B"/>
    <w:rsid w:val="00973450"/>
    <w:rsid w:val="00995318"/>
    <w:rsid w:val="009D5812"/>
    <w:rsid w:val="009D5AE1"/>
    <w:rsid w:val="009F351B"/>
    <w:rsid w:val="00A0443E"/>
    <w:rsid w:val="00A05F7A"/>
    <w:rsid w:val="00A131C3"/>
    <w:rsid w:val="00A25D3E"/>
    <w:rsid w:val="00A33E3F"/>
    <w:rsid w:val="00A44AB4"/>
    <w:rsid w:val="00A4553B"/>
    <w:rsid w:val="00A541CC"/>
    <w:rsid w:val="00A71151"/>
    <w:rsid w:val="00A83694"/>
    <w:rsid w:val="00A95E64"/>
    <w:rsid w:val="00AD3F91"/>
    <w:rsid w:val="00AE7AA1"/>
    <w:rsid w:val="00AF34DA"/>
    <w:rsid w:val="00B15532"/>
    <w:rsid w:val="00B24B99"/>
    <w:rsid w:val="00B300F9"/>
    <w:rsid w:val="00B36686"/>
    <w:rsid w:val="00B36C09"/>
    <w:rsid w:val="00B454DA"/>
    <w:rsid w:val="00B534C6"/>
    <w:rsid w:val="00B60045"/>
    <w:rsid w:val="00B61139"/>
    <w:rsid w:val="00B705F6"/>
    <w:rsid w:val="00B8327A"/>
    <w:rsid w:val="00BB3F6C"/>
    <w:rsid w:val="00BB4ED3"/>
    <w:rsid w:val="00BD5C88"/>
    <w:rsid w:val="00BF402F"/>
    <w:rsid w:val="00C05605"/>
    <w:rsid w:val="00C12F0B"/>
    <w:rsid w:val="00C176A9"/>
    <w:rsid w:val="00C92ED9"/>
    <w:rsid w:val="00CA08D5"/>
    <w:rsid w:val="00CB2060"/>
    <w:rsid w:val="00CC1189"/>
    <w:rsid w:val="00CE5227"/>
    <w:rsid w:val="00D07FE9"/>
    <w:rsid w:val="00D40204"/>
    <w:rsid w:val="00D43ED4"/>
    <w:rsid w:val="00D55E1E"/>
    <w:rsid w:val="00D611E7"/>
    <w:rsid w:val="00D61F60"/>
    <w:rsid w:val="00D70251"/>
    <w:rsid w:val="00D74A2D"/>
    <w:rsid w:val="00D751C8"/>
    <w:rsid w:val="00D75F33"/>
    <w:rsid w:val="00D82C25"/>
    <w:rsid w:val="00D85B73"/>
    <w:rsid w:val="00D873DF"/>
    <w:rsid w:val="00DB0ACD"/>
    <w:rsid w:val="00DB18BF"/>
    <w:rsid w:val="00DC7C45"/>
    <w:rsid w:val="00DE499B"/>
    <w:rsid w:val="00DE58B2"/>
    <w:rsid w:val="00E35C60"/>
    <w:rsid w:val="00E35E6D"/>
    <w:rsid w:val="00E42D45"/>
    <w:rsid w:val="00E477B0"/>
    <w:rsid w:val="00E505A8"/>
    <w:rsid w:val="00E80E2A"/>
    <w:rsid w:val="00E82D01"/>
    <w:rsid w:val="00E95BC7"/>
    <w:rsid w:val="00EB0AD4"/>
    <w:rsid w:val="00EB35EE"/>
    <w:rsid w:val="00EE15E6"/>
    <w:rsid w:val="00F05B14"/>
    <w:rsid w:val="00F10C7F"/>
    <w:rsid w:val="00F2759B"/>
    <w:rsid w:val="00F42B00"/>
    <w:rsid w:val="00F45738"/>
    <w:rsid w:val="00F55A8B"/>
    <w:rsid w:val="00F56123"/>
    <w:rsid w:val="00F76973"/>
    <w:rsid w:val="00F82466"/>
    <w:rsid w:val="00F921AC"/>
    <w:rsid w:val="00FC72CE"/>
    <w:rsid w:val="00FD05F7"/>
    <w:rsid w:val="00FD2D33"/>
    <w:rsid w:val="00FD4F31"/>
    <w:rsid w:val="00FF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D91E4"/>
  <w15:chartTrackingRefBased/>
  <w15:docId w15:val="{1773F32D-176B-4C36-ACDF-6911EBAA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Calibri" w:hAnsi="Georgia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7C57"/>
    <w:rPr>
      <w:sz w:val="17"/>
      <w:szCs w:val="1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267C57"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267C57"/>
  </w:style>
  <w:style w:type="paragraph" w:styleId="llb">
    <w:name w:val="footer"/>
    <w:basedOn w:val="Norml"/>
    <w:link w:val="llbChar"/>
    <w:uiPriority w:val="99"/>
    <w:semiHidden/>
    <w:unhideWhenUsed/>
    <w:rsid w:val="00267C5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67C57"/>
  </w:style>
  <w:style w:type="paragraph" w:customStyle="1" w:styleId="Nincstrkz1">
    <w:name w:val="Nincs térköz1"/>
    <w:uiPriority w:val="1"/>
    <w:qFormat/>
    <w:rsid w:val="00267C57"/>
    <w:rPr>
      <w:sz w:val="22"/>
      <w:szCs w:val="22"/>
      <w:lang w:eastAsia="en-US"/>
    </w:rPr>
  </w:style>
  <w:style w:type="paragraph" w:styleId="Nincstrkz">
    <w:name w:val="No Spacing"/>
    <w:uiPriority w:val="1"/>
    <w:qFormat/>
    <w:rsid w:val="009D5AE1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297E1D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sid w:val="00297E1D"/>
    <w:rPr>
      <w:rFonts w:ascii="Tahoma" w:eastAsia="Times New Roman" w:hAnsi="Tahoma" w:cs="Tahoma"/>
      <w:color w:val="212120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192.168.0.22\ecostat\Ecostat\bin\etlapok\sablonok\etlap_sablon_RTEUV_SzV2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etlap_sablon_RTEUV_SzV2</Template>
  <TotalTime>0</TotalTime>
  <Pages>2</Pages>
  <Words>776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Klé Mónika</dc:creator>
  <cp:keywords/>
  <cp:lastModifiedBy>Klé Mónika</cp:lastModifiedBy>
  <cp:revision>2</cp:revision>
  <cp:lastPrinted>2012-11-14T12:08:00Z</cp:lastPrinted>
  <dcterms:created xsi:type="dcterms:W3CDTF">2026-08-14T12:02:00Z</dcterms:created>
  <dcterms:modified xsi:type="dcterms:W3CDTF">2026-08-14T12:02:00Z</dcterms:modified>
</cp:coreProperties>
</file>