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1BF35" w14:textId="26E78088" w:rsidR="00805EDA" w:rsidRDefault="00923336" w:rsidP="004E3E67">
      <w:pPr>
        <w:ind w:left="1701"/>
        <w:jc w:val="center"/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4F3F1452" wp14:editId="57B8ADE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56900" cy="7562215"/>
            <wp:effectExtent l="0" t="0" r="0" b="0"/>
            <wp:wrapNone/>
            <wp:docPr id="303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0" cy="7562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A10E2D" w14:textId="77777777" w:rsidR="00344057" w:rsidRDefault="00344057" w:rsidP="004E3E67">
      <w:pPr>
        <w:ind w:left="1701"/>
        <w:jc w:val="center"/>
        <w:rPr>
          <w:rFonts w:cs="Arial"/>
          <w:sz w:val="36"/>
          <w:szCs w:val="36"/>
        </w:rPr>
      </w:pPr>
    </w:p>
    <w:p w14:paraId="01A9977D" w14:textId="77777777" w:rsidR="00344057" w:rsidRDefault="00344057" w:rsidP="004E3E67">
      <w:pPr>
        <w:ind w:left="1701"/>
        <w:jc w:val="center"/>
        <w:rPr>
          <w:rFonts w:cs="Arial"/>
          <w:sz w:val="36"/>
          <w:szCs w:val="36"/>
        </w:rPr>
      </w:pPr>
    </w:p>
    <w:p w14:paraId="6225404B" w14:textId="77777777" w:rsidR="00344057" w:rsidRDefault="00344057" w:rsidP="004E3E67">
      <w:pPr>
        <w:ind w:left="1701"/>
        <w:jc w:val="center"/>
        <w:rPr>
          <w:rFonts w:cs="Arial"/>
          <w:sz w:val="36"/>
          <w:szCs w:val="36"/>
        </w:rPr>
      </w:pPr>
    </w:p>
    <w:p w14:paraId="4A206BB1" w14:textId="77777777" w:rsidR="00344057" w:rsidRDefault="00344057" w:rsidP="004E3E67">
      <w:pPr>
        <w:ind w:left="1701"/>
        <w:jc w:val="center"/>
        <w:rPr>
          <w:rFonts w:cs="Arial"/>
          <w:sz w:val="36"/>
          <w:szCs w:val="36"/>
        </w:rPr>
      </w:pPr>
    </w:p>
    <w:p w14:paraId="58D04090" w14:textId="6E42E75C" w:rsidR="004E3E67" w:rsidRDefault="00511920" w:rsidP="004E3E67">
      <w:pPr>
        <w:ind w:left="1701"/>
        <w:jc w:val="center"/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>2026.SZEPTEMBER 28 - OKTÓBER 4</w:t>
      </w:r>
    </w:p>
    <w:p w14:paraId="4849B74B" w14:textId="77777777" w:rsidR="00267C57" w:rsidRDefault="00267C57" w:rsidP="004E3E67">
      <w:pPr>
        <w:ind w:left="1701"/>
        <w:jc w:val="center"/>
      </w:pPr>
    </w:p>
    <w:tbl>
      <w:tblPr>
        <w:tblW w:w="15309" w:type="dxa"/>
        <w:tblInd w:w="14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984"/>
        <w:gridCol w:w="1985"/>
        <w:gridCol w:w="1984"/>
        <w:gridCol w:w="1984"/>
        <w:gridCol w:w="1985"/>
        <w:gridCol w:w="1984"/>
        <w:gridCol w:w="1985"/>
      </w:tblGrid>
      <w:tr w:rsidR="00267C57" w:rsidRPr="00ED6F30" w14:paraId="182BF7B9" w14:textId="77777777" w:rsidTr="00344057">
        <w:tc>
          <w:tcPr>
            <w:tcW w:w="1418" w:type="dxa"/>
          </w:tcPr>
          <w:p w14:paraId="4F099010" w14:textId="3B4A0C95" w:rsidR="00181B52" w:rsidRPr="00961908" w:rsidRDefault="00511920" w:rsidP="00181B52">
            <w:pPr>
              <w:spacing w:before="40" w:after="40"/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Normál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3CE88B28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Hétfő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402F531A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Kedd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7293D08D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Szerda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2BB4B5B3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Csütörtök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4EAB4CE6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Péntek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1CB1E83A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Szombat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7026B649" w14:textId="77777777" w:rsidR="00267C57" w:rsidRPr="00805EDA" w:rsidRDefault="00267C57" w:rsidP="006A293B">
            <w:pPr>
              <w:spacing w:before="40" w:after="40"/>
              <w:jc w:val="center"/>
              <w:rPr>
                <w:i/>
                <w:smallCaps/>
                <w:sz w:val="32"/>
                <w:szCs w:val="32"/>
              </w:rPr>
            </w:pPr>
            <w:r w:rsidRPr="00805EDA">
              <w:rPr>
                <w:i/>
                <w:smallCaps/>
                <w:sz w:val="32"/>
                <w:szCs w:val="32"/>
              </w:rPr>
              <w:t>Vasárnap</w:t>
            </w:r>
          </w:p>
        </w:tc>
      </w:tr>
      <w:tr w:rsidR="00A0443E" w:rsidRPr="00ED6F30" w14:paraId="017C2710" w14:textId="77777777" w:rsidTr="00FC72CE">
        <w:trPr>
          <w:trHeight w:hRule="exact" w:val="1173"/>
        </w:trPr>
        <w:tc>
          <w:tcPr>
            <w:tcW w:w="1418" w:type="dxa"/>
            <w:vMerge w:val="restart"/>
            <w:vAlign w:val="center"/>
          </w:tcPr>
          <w:p w14:paraId="69CB2894" w14:textId="77777777" w:rsidR="00A0443E" w:rsidRPr="00130529" w:rsidRDefault="00A0443E" w:rsidP="003B532E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130529">
              <w:rPr>
                <w:sz w:val="24"/>
                <w:szCs w:val="24"/>
              </w:rPr>
              <w:t>Reggeli</w:t>
            </w: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0D0C04CD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046A6865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Csirkemell sonka (6)</w:t>
            </w:r>
          </w:p>
          <w:p w14:paraId="334D948C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 (1)</w:t>
            </w:r>
          </w:p>
          <w:p w14:paraId="7242B44C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Rama margarin csészés 20g</w:t>
            </w:r>
          </w:p>
          <w:p w14:paraId="31E0B4B2" w14:textId="42487F26" w:rsidR="00A0443E" w:rsidRPr="004E3E67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14:paraId="480F6914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Kakaó (7)</w:t>
            </w:r>
          </w:p>
          <w:p w14:paraId="13F7F6E2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Kalács foszlós, (1,3,6,7)</w:t>
            </w:r>
          </w:p>
          <w:p w14:paraId="2D774BB7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Rama margarin csészés 20g</w:t>
            </w:r>
          </w:p>
          <w:p w14:paraId="1480DEF8" w14:textId="2AC6F37A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0C4E31B8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6403B5BB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 (1)</w:t>
            </w:r>
          </w:p>
          <w:p w14:paraId="589EFDFD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Paradicsom </w:t>
            </w:r>
          </w:p>
          <w:p w14:paraId="3FF5FEBB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Ráma margarin 25g</w:t>
            </w:r>
          </w:p>
          <w:p w14:paraId="5FA2BBCB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Trappista sajt szeletelt 4dkg (7)</w:t>
            </w:r>
          </w:p>
          <w:p w14:paraId="2EF67C74" w14:textId="5B3A1E21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07A9FFB7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328444FA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Búzakorpás kifli 44g (1,7)</w:t>
            </w:r>
          </w:p>
          <w:p w14:paraId="7E901DB1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 (1)</w:t>
            </w:r>
          </w:p>
          <w:p w14:paraId="3BC36299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Főtt sertésvirsli </w:t>
            </w:r>
          </w:p>
          <w:p w14:paraId="0FA4C6B4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Ketchup </w:t>
            </w:r>
          </w:p>
          <w:p w14:paraId="411135FF" w14:textId="51AA5C53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14:paraId="1A6716C8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1037414B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 (1)</w:t>
            </w:r>
          </w:p>
          <w:p w14:paraId="0646FEF8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Körözött / házi/* (7)</w:t>
            </w:r>
          </w:p>
          <w:p w14:paraId="3BC76FEB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Zöldpaprika  </w:t>
            </w:r>
          </w:p>
          <w:p w14:paraId="4C5158E5" w14:textId="6CB01FF8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4415891D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0EB19C9D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Tej 2,5dl  (meleg) (7)</w:t>
            </w:r>
          </w:p>
          <w:p w14:paraId="64966BFE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Lila hagyma</w:t>
            </w:r>
          </w:p>
          <w:p w14:paraId="6C981354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Zsíroskenyér (1)</w:t>
            </w:r>
          </w:p>
          <w:p w14:paraId="67CC1A30" w14:textId="79B9EBCD" w:rsidR="00A0443E" w:rsidRPr="00F50479" w:rsidRDefault="00A0443E" w:rsidP="003B532E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14:paraId="163AF7FC" w14:textId="6E16CFFE" w:rsidR="00511920" w:rsidRDefault="00517A69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</w:t>
            </w:r>
            <w:r w:rsidR="00511920">
              <w:rPr>
                <w:sz w:val="17"/>
                <w:szCs w:val="17"/>
              </w:rPr>
              <w:t>acsamájpástétom</w:t>
            </w:r>
          </w:p>
          <w:p w14:paraId="3EE4EB2A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Teljes kiőrlésű kenyér (1)</w:t>
            </w:r>
          </w:p>
          <w:p w14:paraId="7F2C16DB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17DE3B85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Paradicsom </w:t>
            </w:r>
          </w:p>
          <w:p w14:paraId="1C158AD7" w14:textId="5975D0F5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A0443E" w:rsidRPr="00ED6F30" w14:paraId="515A6897" w14:textId="77777777" w:rsidTr="00C31FEE">
        <w:trPr>
          <w:trHeight w:hRule="exact" w:val="906"/>
        </w:trPr>
        <w:tc>
          <w:tcPr>
            <w:tcW w:w="1418" w:type="dxa"/>
            <w:vMerge/>
            <w:vAlign w:val="center"/>
          </w:tcPr>
          <w:p w14:paraId="12F332D5" w14:textId="77777777" w:rsidR="00A0443E" w:rsidRPr="00130529" w:rsidRDefault="00A0443E" w:rsidP="003B532E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single" w:sz="12" w:space="0" w:color="auto"/>
            </w:tcBorders>
          </w:tcPr>
          <w:p w14:paraId="16F1DAB1" w14:textId="2D8F635A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561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511920">
              <w:rPr>
                <w:rFonts w:ascii="Arial" w:hAnsi="Arial" w:cs="Arial"/>
                <w:sz w:val="12"/>
                <w:szCs w:val="12"/>
              </w:rPr>
              <w:t>87,2</w:t>
            </w:r>
            <w:r>
              <w:rPr>
                <w:rFonts w:ascii="Arial" w:hAnsi="Arial" w:cs="Arial"/>
                <w:sz w:val="12"/>
                <w:szCs w:val="12"/>
              </w:rPr>
              <w:t>g</w:t>
            </w:r>
          </w:p>
          <w:p w14:paraId="575F77F4" w14:textId="0082AE24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2"/>
                <w:szCs w:val="12"/>
              </w:rPr>
              <w:t>25,2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04899DF4" w14:textId="5F585C72" w:rsidR="00A0443E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13,8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511920">
              <w:rPr>
                <w:rFonts w:ascii="Arial" w:hAnsi="Arial" w:cs="Arial"/>
                <w:sz w:val="12"/>
                <w:szCs w:val="12"/>
              </w:rPr>
              <w:t>1,4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2E7D4E64" w14:textId="388B50BD" w:rsidR="00C31FEE" w:rsidRPr="00165617" w:rsidRDefault="00C31FE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12" w:space="0" w:color="auto"/>
            </w:tcBorders>
          </w:tcPr>
          <w:p w14:paraId="18352760" w14:textId="7866391B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647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511920">
              <w:rPr>
                <w:rFonts w:ascii="Arial" w:hAnsi="Arial" w:cs="Arial"/>
                <w:sz w:val="12"/>
                <w:szCs w:val="12"/>
              </w:rPr>
              <w:t>96,6</w:t>
            </w:r>
            <w:r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4A344792" w14:textId="51500689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2"/>
                <w:szCs w:val="12"/>
              </w:rPr>
              <w:t>13,1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52AA80A2" w14:textId="2768687D" w:rsidR="00A0443E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22,4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511920">
              <w:rPr>
                <w:rFonts w:ascii="Arial" w:hAnsi="Arial" w:cs="Arial"/>
                <w:sz w:val="12"/>
                <w:szCs w:val="12"/>
              </w:rPr>
              <w:t>0,1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215A376" w14:textId="0165B656" w:rsidR="00C31FEE" w:rsidRPr="00165617" w:rsidRDefault="00C31FE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12" w:space="0" w:color="auto"/>
            </w:tcBorders>
          </w:tcPr>
          <w:p w14:paraId="432CD330" w14:textId="4279732E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>energia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511920">
              <w:rPr>
                <w:rFonts w:ascii="Arial" w:hAnsi="Arial" w:cs="Arial"/>
                <w:sz w:val="12"/>
                <w:szCs w:val="12"/>
              </w:rPr>
              <w:t>752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511920">
              <w:rPr>
                <w:rFonts w:ascii="Arial" w:hAnsi="Arial" w:cs="Arial"/>
                <w:sz w:val="12"/>
                <w:szCs w:val="12"/>
              </w:rPr>
              <w:t>94,4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9AEB2E1" w14:textId="54838C10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2"/>
                <w:szCs w:val="12"/>
              </w:rPr>
              <w:t>22,8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511920">
              <w:rPr>
                <w:rFonts w:ascii="Arial" w:hAnsi="Arial" w:cs="Arial"/>
                <w:sz w:val="12"/>
                <w:szCs w:val="12"/>
              </w:rPr>
              <w:t>0,6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E111E6E" w14:textId="3F6A2039" w:rsidR="00A0443E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31,9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511920">
              <w:rPr>
                <w:rFonts w:ascii="Arial" w:hAnsi="Arial" w:cs="Arial"/>
                <w:sz w:val="12"/>
                <w:szCs w:val="12"/>
              </w:rPr>
              <w:t>1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61C940BE" w14:textId="39FD4800" w:rsidR="00C31FEE" w:rsidRPr="00165617" w:rsidRDefault="00C31FE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12" w:space="0" w:color="auto"/>
            </w:tcBorders>
          </w:tcPr>
          <w:p w14:paraId="00C5B09D" w14:textId="04D605A7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548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511920">
              <w:rPr>
                <w:rFonts w:ascii="Arial" w:hAnsi="Arial" w:cs="Arial"/>
                <w:sz w:val="12"/>
                <w:szCs w:val="12"/>
              </w:rPr>
              <w:t>104,2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B15269E" w14:textId="1F4A3761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>fehérje</w:t>
            </w:r>
            <w:r w:rsidR="00511920">
              <w:rPr>
                <w:rFonts w:ascii="Arial" w:hAnsi="Arial" w:cs="Arial"/>
                <w:sz w:val="12"/>
                <w:szCs w:val="12"/>
              </w:rPr>
              <w:t>18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c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ukor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5773BFD" w14:textId="1F81E543" w:rsidR="00A0443E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4,7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511920">
              <w:rPr>
                <w:rFonts w:ascii="Arial" w:hAnsi="Arial" w:cs="Arial"/>
                <w:sz w:val="12"/>
                <w:szCs w:val="12"/>
              </w:rPr>
              <w:t>0,9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A452DE1" w14:textId="14419039" w:rsidR="00C31FEE" w:rsidRPr="00165617" w:rsidRDefault="00C31FE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12" w:space="0" w:color="auto"/>
            </w:tcBorders>
          </w:tcPr>
          <w:p w14:paraId="0AFDE9D5" w14:textId="5972EDF5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537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511920">
              <w:rPr>
                <w:rFonts w:ascii="Arial" w:hAnsi="Arial" w:cs="Arial"/>
                <w:sz w:val="12"/>
                <w:szCs w:val="12"/>
              </w:rPr>
              <w:t>88,8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4A0042BB" w14:textId="659B64B8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2"/>
                <w:szCs w:val="12"/>
              </w:rPr>
              <w:t>26,7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511920">
              <w:rPr>
                <w:rFonts w:ascii="Arial" w:hAnsi="Arial" w:cs="Arial"/>
                <w:sz w:val="12"/>
                <w:szCs w:val="12"/>
              </w:rPr>
              <w:t>3,2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70CDC2D" w14:textId="5364B8BF" w:rsidR="00A0443E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8,6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511920">
              <w:rPr>
                <w:rFonts w:ascii="Arial" w:hAnsi="Arial" w:cs="Arial"/>
                <w:sz w:val="12"/>
                <w:szCs w:val="12"/>
              </w:rPr>
              <w:t>1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13674E77" w14:textId="56CF5DFF" w:rsidR="00C31FEE" w:rsidRPr="00165617" w:rsidRDefault="00C31FE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12" w:space="0" w:color="auto"/>
            </w:tcBorders>
          </w:tcPr>
          <w:p w14:paraId="7D39F3D5" w14:textId="6396CA71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672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511920">
              <w:rPr>
                <w:rFonts w:ascii="Arial" w:hAnsi="Arial" w:cs="Arial"/>
                <w:sz w:val="12"/>
                <w:szCs w:val="12"/>
              </w:rPr>
              <w:t>97,5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34C32F5" w14:textId="14CACA37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2"/>
                <w:szCs w:val="12"/>
              </w:rPr>
              <w:t>13,1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D4BAF28" w14:textId="4313C12F" w:rsidR="00A0443E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26,5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B8B5651" w14:textId="367078E1" w:rsidR="00C31FEE" w:rsidRPr="00165617" w:rsidRDefault="00C31FE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12" w:space="0" w:color="auto"/>
            </w:tcBorders>
            <w:vAlign w:val="bottom"/>
          </w:tcPr>
          <w:p w14:paraId="1B7B3187" w14:textId="1B179FED" w:rsidR="00A0443E" w:rsidRPr="006809B5" w:rsidRDefault="00A0443E" w:rsidP="003B532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538</w:t>
            </w:r>
            <w:r w:rsidRPr="00626D0F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6809B5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511920">
              <w:rPr>
                <w:rFonts w:ascii="Arial" w:hAnsi="Arial" w:cs="Arial"/>
                <w:sz w:val="12"/>
                <w:szCs w:val="12"/>
              </w:rPr>
              <w:t>69,8</w:t>
            </w:r>
            <w:r w:rsidRPr="00626D0F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6027C230" w14:textId="4E9838A4" w:rsidR="00A0443E" w:rsidRPr="006809B5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2"/>
                <w:szCs w:val="12"/>
              </w:rPr>
              <w:t>16,9</w:t>
            </w:r>
            <w:r w:rsidRPr="00626D0F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6809B5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511920">
              <w:rPr>
                <w:rFonts w:ascii="Arial" w:hAnsi="Arial" w:cs="Arial"/>
                <w:sz w:val="12"/>
                <w:szCs w:val="12"/>
              </w:rPr>
              <w:t>0,8</w:t>
            </w:r>
            <w:r w:rsidRPr="00626D0F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051837A" w14:textId="2612EABB" w:rsidR="00A0443E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19</w:t>
            </w:r>
            <w:r w:rsidRPr="00626D0F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6809B5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511920">
              <w:rPr>
                <w:rFonts w:ascii="Arial" w:hAnsi="Arial" w:cs="Arial"/>
                <w:sz w:val="12"/>
                <w:szCs w:val="12"/>
              </w:rPr>
              <w:t>0,9</w:t>
            </w:r>
            <w:r w:rsidRPr="00626D0F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22DC993" w14:textId="314C3D87" w:rsidR="00C31FEE" w:rsidRPr="00626D0F" w:rsidRDefault="00C31FE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  <w:p w14:paraId="319AAF65" w14:textId="77777777" w:rsidR="00A0443E" w:rsidRPr="00626D0F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</w:p>
          <w:p w14:paraId="164788DE" w14:textId="77777777" w:rsidR="00A0443E" w:rsidRPr="00B36C09" w:rsidRDefault="00A0443E" w:rsidP="003B532E">
            <w:pPr>
              <w:widowControl w:val="0"/>
              <w:tabs>
                <w:tab w:val="center" w:pos="383"/>
                <w:tab w:val="center" w:pos="1375"/>
              </w:tabs>
              <w:rPr>
                <w:sz w:val="14"/>
                <w:szCs w:val="14"/>
              </w:rPr>
            </w:pPr>
          </w:p>
        </w:tc>
      </w:tr>
      <w:tr w:rsidR="007454E2" w:rsidRPr="00ED6F30" w14:paraId="746432D1" w14:textId="77777777" w:rsidTr="00FC72CE">
        <w:trPr>
          <w:trHeight w:hRule="exact" w:val="1173"/>
        </w:trPr>
        <w:tc>
          <w:tcPr>
            <w:tcW w:w="1418" w:type="dxa"/>
            <w:vMerge w:val="restart"/>
            <w:vAlign w:val="center"/>
          </w:tcPr>
          <w:p w14:paraId="146B4EB0" w14:textId="77777777" w:rsidR="007454E2" w:rsidRPr="00130529" w:rsidRDefault="007454E2" w:rsidP="006A293B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Tízórai</w:t>
            </w:r>
          </w:p>
        </w:tc>
        <w:tc>
          <w:tcPr>
            <w:tcW w:w="1984" w:type="dxa"/>
            <w:tcBorders>
              <w:top w:val="single" w:sz="12" w:space="0" w:color="auto"/>
              <w:bottom w:val="nil"/>
            </w:tcBorders>
            <w:vAlign w:val="center"/>
          </w:tcPr>
          <w:p w14:paraId="1F542802" w14:textId="77777777" w:rsidR="00511920" w:rsidRDefault="00511920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Gyümölcsjoghurt 125g (7)</w:t>
            </w:r>
          </w:p>
          <w:p w14:paraId="73B663A4" w14:textId="248F0F8C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12" w:space="0" w:color="auto"/>
              <w:bottom w:val="nil"/>
            </w:tcBorders>
            <w:vAlign w:val="center"/>
          </w:tcPr>
          <w:p w14:paraId="5446F47A" w14:textId="77777777" w:rsidR="00511920" w:rsidRDefault="00511920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Zabszelet 50g.os (1,3,8)</w:t>
            </w:r>
          </w:p>
          <w:p w14:paraId="37198323" w14:textId="6F2407AA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nil"/>
            </w:tcBorders>
            <w:vAlign w:val="center"/>
          </w:tcPr>
          <w:p w14:paraId="2EE401B0" w14:textId="77777777" w:rsidR="00511920" w:rsidRDefault="00511920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Gyümölcslé narancs 100%-os 0,2l (1,3,7)</w:t>
            </w:r>
          </w:p>
          <w:p w14:paraId="68C8B998" w14:textId="2D4AEFF3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nil"/>
            </w:tcBorders>
            <w:vAlign w:val="center"/>
          </w:tcPr>
          <w:p w14:paraId="39298545" w14:textId="77777777" w:rsidR="00511920" w:rsidRDefault="00511920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Túró Rudi (7)</w:t>
            </w:r>
          </w:p>
          <w:p w14:paraId="7784DAED" w14:textId="2EB38CB3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12" w:space="0" w:color="auto"/>
              <w:bottom w:val="nil"/>
            </w:tcBorders>
            <w:vAlign w:val="center"/>
          </w:tcPr>
          <w:p w14:paraId="7F954E33" w14:textId="77777777" w:rsidR="00511920" w:rsidRDefault="00511920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Háztartási keksz 30g (1,3,5,6,7,8,12)</w:t>
            </w:r>
          </w:p>
          <w:p w14:paraId="3ECFA6B7" w14:textId="27EB0E6E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nil"/>
            </w:tcBorders>
            <w:vAlign w:val="center"/>
          </w:tcPr>
          <w:p w14:paraId="6F8A9E61" w14:textId="77777777" w:rsidR="00511920" w:rsidRDefault="00511920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Krémtúró vaníliás (7)</w:t>
            </w:r>
          </w:p>
          <w:p w14:paraId="3F3B949F" w14:textId="1B0A2719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12" w:space="0" w:color="auto"/>
              <w:bottom w:val="nil"/>
            </w:tcBorders>
            <w:vAlign w:val="center"/>
          </w:tcPr>
          <w:p w14:paraId="04215980" w14:textId="77777777" w:rsidR="00511920" w:rsidRDefault="00511920" w:rsidP="00181B52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Tejszelet (1,7)</w:t>
            </w:r>
          </w:p>
          <w:p w14:paraId="6BC15EF1" w14:textId="55B46206" w:rsidR="007454E2" w:rsidRPr="00162780" w:rsidRDefault="007454E2" w:rsidP="00181B52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</w:tr>
      <w:tr w:rsidR="00A0443E" w:rsidRPr="00ED6F30" w14:paraId="29D287AD" w14:textId="77777777" w:rsidTr="006E45CF">
        <w:trPr>
          <w:trHeight w:hRule="exact" w:val="708"/>
        </w:trPr>
        <w:tc>
          <w:tcPr>
            <w:tcW w:w="1418" w:type="dxa"/>
            <w:vMerge/>
            <w:vAlign w:val="center"/>
          </w:tcPr>
          <w:p w14:paraId="42FE7216" w14:textId="77777777" w:rsidR="00A0443E" w:rsidRPr="00130529" w:rsidRDefault="00A0443E" w:rsidP="006A293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366BA111" w14:textId="7BB9BFD2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0"/>
                <w:szCs w:val="10"/>
              </w:rPr>
              <w:t>83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511920">
              <w:rPr>
                <w:rFonts w:ascii="Arial" w:hAnsi="Arial" w:cs="Arial"/>
                <w:sz w:val="10"/>
                <w:szCs w:val="10"/>
              </w:rPr>
              <w:t>11,2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A0ED24E" w14:textId="6429F244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0"/>
                <w:szCs w:val="10"/>
              </w:rPr>
              <w:t>2,8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05A6DEF8" w14:textId="7957D604" w:rsid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0"/>
                <w:szCs w:val="10"/>
              </w:rPr>
              <w:t>2,9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511920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DC48165" w14:textId="5F12E427" w:rsidR="00C31FEE" w:rsidRPr="00A0443E" w:rsidRDefault="00C31FE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26A4ED77" w14:textId="59E61A0E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0"/>
                <w:szCs w:val="10"/>
              </w:rPr>
              <w:t>230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511920">
              <w:rPr>
                <w:rFonts w:ascii="Arial" w:hAnsi="Arial" w:cs="Arial"/>
                <w:sz w:val="10"/>
                <w:szCs w:val="10"/>
              </w:rPr>
              <w:t>32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2036A5C1" w14:textId="0BE26426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0"/>
                <w:szCs w:val="10"/>
              </w:rPr>
              <w:t>3,6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511920">
              <w:rPr>
                <w:rFonts w:ascii="Arial" w:hAnsi="Arial" w:cs="Arial"/>
                <w:sz w:val="10"/>
                <w:szCs w:val="10"/>
              </w:rPr>
              <w:t>10,9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B81A771" w14:textId="3B62E98E" w:rsid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0"/>
                <w:szCs w:val="10"/>
              </w:rPr>
              <w:t>9,2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511920">
              <w:rPr>
                <w:rFonts w:ascii="Arial" w:hAnsi="Arial" w:cs="Arial"/>
                <w:sz w:val="10"/>
                <w:szCs w:val="10"/>
              </w:rPr>
              <w:t>0,4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8017B15" w14:textId="6DF66F2B" w:rsidR="00C31FEE" w:rsidRPr="00A0443E" w:rsidRDefault="00C31FE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1BDBB72A" w14:textId="088B5A0D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0"/>
                <w:szCs w:val="10"/>
              </w:rPr>
              <w:t>44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511920">
              <w:rPr>
                <w:rFonts w:ascii="Arial" w:hAnsi="Arial" w:cs="Arial"/>
                <w:sz w:val="10"/>
                <w:szCs w:val="10"/>
              </w:rPr>
              <w:t>8,7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70E7443" w14:textId="42AEB5EE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08F1C68" w14:textId="06AC630A" w:rsid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D41BB76" w14:textId="69C9378A" w:rsidR="00C31FEE" w:rsidRPr="00A0443E" w:rsidRDefault="00C31FE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0DC19D79" w14:textId="5AEBD6EB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0"/>
                <w:szCs w:val="10"/>
              </w:rPr>
              <w:t>81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511920">
              <w:rPr>
                <w:rFonts w:ascii="Arial" w:hAnsi="Arial" w:cs="Arial"/>
                <w:sz w:val="10"/>
                <w:szCs w:val="10"/>
              </w:rPr>
              <w:t>7,7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7C2EB52" w14:textId="0F12442F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0"/>
                <w:szCs w:val="10"/>
              </w:rPr>
              <w:t>5,9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BCA83C0" w14:textId="69537051" w:rsid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0"/>
                <w:szCs w:val="10"/>
              </w:rPr>
              <w:t>3,2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32D4A38" w14:textId="1665F79B" w:rsidR="00C31FEE" w:rsidRPr="00A0443E" w:rsidRDefault="00C31FE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0B852EB9" w14:textId="4BFA3118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0"/>
                <w:szCs w:val="10"/>
              </w:rPr>
              <w:t>120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511920">
              <w:rPr>
                <w:rFonts w:ascii="Arial" w:hAnsi="Arial" w:cs="Arial"/>
                <w:sz w:val="10"/>
                <w:szCs w:val="10"/>
              </w:rPr>
              <w:t>22,8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0F5E23A9" w14:textId="7026B933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0"/>
                <w:szCs w:val="10"/>
              </w:rPr>
              <w:t>2,6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298AC391" w14:textId="08E28DBA" w:rsid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0"/>
                <w:szCs w:val="10"/>
              </w:rPr>
              <w:t>1,9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511920">
              <w:rPr>
                <w:rFonts w:ascii="Arial" w:hAnsi="Arial" w:cs="Arial"/>
                <w:sz w:val="10"/>
                <w:szCs w:val="10"/>
              </w:rPr>
              <w:t>0,3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4B7D5BDB" w14:textId="7420498F" w:rsidR="00C31FEE" w:rsidRPr="00A0443E" w:rsidRDefault="00C31FE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2339B3A8" w14:textId="4E461B61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0"/>
                <w:szCs w:val="10"/>
              </w:rPr>
              <w:t>141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511920">
              <w:rPr>
                <w:rFonts w:ascii="Arial" w:hAnsi="Arial" w:cs="Arial"/>
                <w:sz w:val="10"/>
                <w:szCs w:val="10"/>
              </w:rPr>
              <w:t>20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7ADF85D" w14:textId="2A311865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0"/>
                <w:szCs w:val="10"/>
              </w:rPr>
              <w:t>8,5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511920">
              <w:rPr>
                <w:rFonts w:ascii="Arial" w:hAnsi="Arial" w:cs="Arial"/>
                <w:sz w:val="10"/>
                <w:szCs w:val="10"/>
              </w:rPr>
              <w:t>15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81DFACC" w14:textId="6DFC5581" w:rsid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0"/>
                <w:szCs w:val="10"/>
              </w:rPr>
              <w:t>4,9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511920">
              <w:rPr>
                <w:rFonts w:ascii="Arial" w:hAnsi="Arial" w:cs="Arial"/>
                <w:sz w:val="10"/>
                <w:szCs w:val="10"/>
              </w:rPr>
              <w:t>0,1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12B5D6B" w14:textId="09D13767" w:rsidR="00C31FEE" w:rsidRPr="00A0443E" w:rsidRDefault="00C31FE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57ABAEA2" w14:textId="4E56AA0A" w:rsidR="00A0443E" w:rsidRPr="00162780" w:rsidRDefault="00A0443E" w:rsidP="006E45CF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2780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begin">
                <w:ffData>
                  <w:name w:val="ENT7"/>
                  <w:enabled/>
                  <w:calcOnExit w:val="0"/>
                  <w:textInput>
                    <w:default w:val="ENT7"/>
                  </w:textInput>
                </w:ffData>
              </w:fldChar>
            </w:r>
            <w:bookmarkStart w:id="0" w:name="ENT7"/>
            <w:r w:rsidRPr="00162780">
              <w:rPr>
                <w:rFonts w:ascii="Arial" w:hAnsi="Arial" w:cs="Arial"/>
                <w:sz w:val="10"/>
                <w:szCs w:val="10"/>
              </w:rPr>
              <w:instrText xml:space="preserve"> FORMTEXT </w:instrText>
            </w:r>
            <w:r w:rsidRPr="00162780">
              <w:rPr>
                <w:rFonts w:ascii="Arial" w:hAnsi="Arial" w:cs="Arial"/>
                <w:sz w:val="10"/>
                <w:szCs w:val="10"/>
              </w:rPr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separate"/>
            </w:r>
            <w:r w:rsidR="00511920">
              <w:rPr>
                <w:rFonts w:ascii="Arial" w:hAnsi="Arial" w:cs="Arial"/>
                <w:sz w:val="10"/>
                <w:szCs w:val="10"/>
              </w:rPr>
              <w:t>117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end"/>
            </w:r>
            <w:bookmarkEnd w:id="0"/>
            <w:r w:rsidRPr="00162780">
              <w:rPr>
                <w:rFonts w:ascii="Arial" w:hAnsi="Arial" w:cs="Arial"/>
                <w:sz w:val="10"/>
                <w:szCs w:val="10"/>
              </w:rPr>
              <w:t xml:space="preserve"> kcal  szénhidr. 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begin">
                <w:ffData>
                  <w:name w:val="SZT7"/>
                  <w:enabled/>
                  <w:calcOnExit w:val="0"/>
                  <w:textInput>
                    <w:default w:val="SZT7"/>
                  </w:textInput>
                </w:ffData>
              </w:fldChar>
            </w:r>
            <w:bookmarkStart w:id="1" w:name="SZT7"/>
            <w:r w:rsidRPr="00162780">
              <w:rPr>
                <w:rFonts w:ascii="Arial" w:hAnsi="Arial" w:cs="Arial"/>
                <w:sz w:val="10"/>
                <w:szCs w:val="10"/>
              </w:rPr>
              <w:instrText xml:space="preserve"> FORMTEXT </w:instrText>
            </w:r>
            <w:r w:rsidRPr="00162780">
              <w:rPr>
                <w:rFonts w:ascii="Arial" w:hAnsi="Arial" w:cs="Arial"/>
                <w:sz w:val="10"/>
                <w:szCs w:val="10"/>
              </w:rPr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separate"/>
            </w:r>
            <w:r w:rsidR="00511920">
              <w:rPr>
                <w:rFonts w:ascii="Arial" w:hAnsi="Arial" w:cs="Arial"/>
                <w:sz w:val="10"/>
                <w:szCs w:val="10"/>
              </w:rPr>
              <w:t>9,5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end"/>
            </w:r>
            <w:bookmarkEnd w:id="1"/>
            <w:r w:rsidRPr="00162780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05751BE" w14:textId="4EDF6EE0" w:rsidR="00A0443E" w:rsidRPr="00162780" w:rsidRDefault="00A0443E" w:rsidP="006E45CF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2780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begin">
                <w:ffData>
                  <w:name w:val="FET7"/>
                  <w:enabled/>
                  <w:calcOnExit w:val="0"/>
                  <w:textInput>
                    <w:default w:val="FET7"/>
                  </w:textInput>
                </w:ffData>
              </w:fldChar>
            </w:r>
            <w:bookmarkStart w:id="2" w:name="FET7"/>
            <w:r w:rsidRPr="00162780">
              <w:rPr>
                <w:rFonts w:ascii="Arial" w:hAnsi="Arial" w:cs="Arial"/>
                <w:sz w:val="10"/>
                <w:szCs w:val="10"/>
              </w:rPr>
              <w:instrText xml:space="preserve"> FORMTEXT </w:instrText>
            </w:r>
            <w:r w:rsidRPr="00162780">
              <w:rPr>
                <w:rFonts w:ascii="Arial" w:hAnsi="Arial" w:cs="Arial"/>
                <w:sz w:val="10"/>
                <w:szCs w:val="10"/>
              </w:rPr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separate"/>
            </w:r>
            <w:r w:rsidR="00511920">
              <w:rPr>
                <w:rFonts w:ascii="Arial" w:hAnsi="Arial" w:cs="Arial"/>
                <w:sz w:val="10"/>
                <w:szCs w:val="10"/>
              </w:rPr>
              <w:t>2,2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end"/>
            </w:r>
            <w:bookmarkEnd w:id="2"/>
            <w:r w:rsidRPr="00162780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162780">
              <w:rPr>
                <w:rFonts w:ascii="Arial" w:hAnsi="Arial" w:cs="Arial"/>
                <w:sz w:val="10"/>
                <w:szCs w:val="10"/>
              </w:rPr>
              <w:tab/>
              <w:t xml:space="preserve">zsír 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ZST7"/>
                  </w:textInput>
                </w:ffData>
              </w:fldChar>
            </w:r>
            <w:r w:rsidRPr="00162780">
              <w:rPr>
                <w:rFonts w:ascii="Arial" w:hAnsi="Arial" w:cs="Arial"/>
                <w:sz w:val="10"/>
                <w:szCs w:val="10"/>
              </w:rPr>
              <w:instrText xml:space="preserve"> FORMTEXT </w:instrText>
            </w:r>
            <w:r w:rsidRPr="00162780">
              <w:rPr>
                <w:rFonts w:ascii="Arial" w:hAnsi="Arial" w:cs="Arial"/>
                <w:sz w:val="10"/>
                <w:szCs w:val="10"/>
              </w:rPr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separate"/>
            </w:r>
            <w:r w:rsidRPr="00162780">
              <w:rPr>
                <w:rFonts w:ascii="Arial" w:hAnsi="Arial" w:cs="Arial"/>
                <w:sz w:val="10"/>
                <w:szCs w:val="10"/>
              </w:rPr>
              <w:t>ZST7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end"/>
            </w:r>
            <w:r w:rsidRPr="00162780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0E7DE82" w14:textId="554E8BEF" w:rsidR="00A0443E" w:rsidRDefault="00A0443E" w:rsidP="006E45CF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0"/>
                <w:szCs w:val="10"/>
              </w:rPr>
              <w:t>7,8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511920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A4FFE10" w14:textId="56CB3AEC" w:rsidR="00C31FEE" w:rsidRPr="00162780" w:rsidRDefault="00C31FEE" w:rsidP="006E45CF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</w:tr>
      <w:tr w:rsidR="007454E2" w:rsidRPr="00ED6F30" w14:paraId="1921FECC" w14:textId="77777777" w:rsidTr="00344057">
        <w:trPr>
          <w:trHeight w:hRule="exact" w:val="1300"/>
        </w:trPr>
        <w:tc>
          <w:tcPr>
            <w:tcW w:w="1418" w:type="dxa"/>
            <w:vMerge w:val="restart"/>
            <w:vAlign w:val="center"/>
          </w:tcPr>
          <w:p w14:paraId="0CABC5DA" w14:textId="77777777" w:rsidR="007454E2" w:rsidRPr="00130529" w:rsidRDefault="00A541CC" w:rsidP="006A293B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="007454E2" w:rsidRPr="00130529">
              <w:rPr>
                <w:sz w:val="24"/>
                <w:szCs w:val="24"/>
              </w:rPr>
              <w:t>béd</w:t>
            </w: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130DA9B5" w14:textId="77777777" w:rsidR="00511920" w:rsidRDefault="00511920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Újházy csirkeragu leves (9)</w:t>
            </w:r>
          </w:p>
          <w:p w14:paraId="047ABFD1" w14:textId="77777777" w:rsidR="00511920" w:rsidRDefault="00511920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Káposztás kocka (1,3)</w:t>
            </w:r>
          </w:p>
          <w:p w14:paraId="34D1F30B" w14:textId="0E3438FB" w:rsidR="007454E2" w:rsidRPr="003D2EB4" w:rsidRDefault="007454E2" w:rsidP="003D2EB4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2ABE5DB5" w14:textId="77777777" w:rsidR="00511920" w:rsidRDefault="00511920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Teljes kiőrlésű kenyér (1)</w:t>
            </w:r>
          </w:p>
          <w:p w14:paraId="629FCB55" w14:textId="77777777" w:rsidR="00511920" w:rsidRDefault="00511920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Májgaluska leves (1,3,9)</w:t>
            </w:r>
          </w:p>
          <w:p w14:paraId="1EB99240" w14:textId="77777777" w:rsidR="00511920" w:rsidRDefault="00511920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Sárgaborsó főzelék (1)</w:t>
            </w:r>
          </w:p>
          <w:p w14:paraId="4FA15668" w14:textId="77777777" w:rsidR="00511920" w:rsidRDefault="00511920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Sertés ragu (1)</w:t>
            </w:r>
          </w:p>
          <w:p w14:paraId="7565C555" w14:textId="502C540D" w:rsidR="007454E2" w:rsidRPr="00181B52" w:rsidRDefault="007454E2" w:rsidP="00181B52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1334BE4E" w14:textId="77777777" w:rsidR="00511920" w:rsidRDefault="00511920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Teljes kiőrlésű kenyér 4dkg (1)</w:t>
            </w:r>
          </w:p>
          <w:p w14:paraId="5C2EF6C8" w14:textId="77777777" w:rsidR="00511920" w:rsidRDefault="00511920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Daragaluska leves (1,3,9)</w:t>
            </w:r>
          </w:p>
          <w:p w14:paraId="6ABC10CA" w14:textId="77777777" w:rsidR="00511920" w:rsidRDefault="00511920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Bolognai spagetti  (1,6,7,9,10)</w:t>
            </w:r>
          </w:p>
          <w:p w14:paraId="5C505400" w14:textId="10BE2C74" w:rsidR="007454E2" w:rsidRPr="00181B52" w:rsidRDefault="007454E2" w:rsidP="00181B52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228F9175" w14:textId="77777777" w:rsidR="00511920" w:rsidRDefault="00511920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Teljes kiőrlésű kenyér (1)</w:t>
            </w:r>
          </w:p>
          <w:p w14:paraId="456A4C2E" w14:textId="77777777" w:rsidR="00511920" w:rsidRDefault="00511920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Gyümölcslé alma 100%-os  </w:t>
            </w:r>
          </w:p>
          <w:p w14:paraId="0B6D436B" w14:textId="77777777" w:rsidR="00511920" w:rsidRDefault="00511920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Paradicsomos káposztafőzelék (1)</w:t>
            </w:r>
          </w:p>
          <w:p w14:paraId="5AA73880" w14:textId="77777777" w:rsidR="00511920" w:rsidRDefault="00511920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Sült s. tarja  (1)</w:t>
            </w:r>
          </w:p>
          <w:p w14:paraId="10B3633D" w14:textId="79C02062" w:rsidR="007454E2" w:rsidRPr="00181B52" w:rsidRDefault="007454E2" w:rsidP="00181B52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3EDF4B90" w14:textId="77777777" w:rsidR="00511920" w:rsidRDefault="00511920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Csontleves  (1,3,9)</w:t>
            </w:r>
          </w:p>
          <w:p w14:paraId="40A4D6D0" w14:textId="77777777" w:rsidR="00511920" w:rsidRDefault="00511920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Tészta köret (1,3)</w:t>
            </w:r>
          </w:p>
          <w:p w14:paraId="203F3839" w14:textId="77777777" w:rsidR="00511920" w:rsidRDefault="00511920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Halpaprikás (1,4,7)</w:t>
            </w:r>
          </w:p>
          <w:p w14:paraId="5F873468" w14:textId="77777777" w:rsidR="00511920" w:rsidRDefault="00511920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Csalamádé friss</w:t>
            </w:r>
          </w:p>
          <w:p w14:paraId="4CF2C977" w14:textId="345C99DB" w:rsidR="007454E2" w:rsidRPr="00181B52" w:rsidRDefault="007454E2" w:rsidP="003D2EB4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2A810D27" w14:textId="77777777" w:rsidR="00511920" w:rsidRDefault="00511920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Teljes kiőrlésű kenyér 4dkg (1)</w:t>
            </w:r>
          </w:p>
          <w:p w14:paraId="0C47AA68" w14:textId="77777777" w:rsidR="00511920" w:rsidRDefault="00511920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Tarka zöldség lev kukoricával * (9)</w:t>
            </w:r>
          </w:p>
          <w:p w14:paraId="0C1BDC14" w14:textId="77777777" w:rsidR="00511920" w:rsidRDefault="00511920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Alföldi paprikás burgonya (6,7,9,10)</w:t>
            </w:r>
          </w:p>
          <w:p w14:paraId="7EE78A69" w14:textId="77777777" w:rsidR="00511920" w:rsidRDefault="00511920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Csemege uborka</w:t>
            </w:r>
          </w:p>
          <w:p w14:paraId="1927BDD0" w14:textId="23D6B4EC" w:rsidR="007454E2" w:rsidRPr="003D2EB4" w:rsidRDefault="007454E2" w:rsidP="003D2EB4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6D263EE8" w14:textId="77777777" w:rsidR="00511920" w:rsidRDefault="00511920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Zellerleves zöldséges (9)</w:t>
            </w:r>
          </w:p>
          <w:p w14:paraId="40C366CC" w14:textId="77777777" w:rsidR="00511920" w:rsidRDefault="00511920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Párolt rizsköret       </w:t>
            </w:r>
          </w:p>
          <w:p w14:paraId="221C2ABE" w14:textId="77777777" w:rsidR="00511920" w:rsidRDefault="00511920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Mexikói sertésragu (1,9)</w:t>
            </w:r>
          </w:p>
          <w:p w14:paraId="24A99767" w14:textId="234B7D8C" w:rsidR="007454E2" w:rsidRPr="00181B52" w:rsidRDefault="007454E2" w:rsidP="003D2EB4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A0443E" w:rsidRPr="00ED6F30" w14:paraId="772D3A1E" w14:textId="77777777" w:rsidTr="00C31FEE">
        <w:trPr>
          <w:trHeight w:hRule="exact" w:val="864"/>
        </w:trPr>
        <w:tc>
          <w:tcPr>
            <w:tcW w:w="1418" w:type="dxa"/>
            <w:vMerge/>
          </w:tcPr>
          <w:p w14:paraId="48388A50" w14:textId="77777777" w:rsidR="00A0443E" w:rsidRPr="00130529" w:rsidRDefault="00A0443E" w:rsidP="006A293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3C1EED5D" w14:textId="17D080A2" w:rsidR="00A0443E" w:rsidRPr="00297E1D" w:rsidRDefault="00A0443E" w:rsidP="003B532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770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511920">
              <w:rPr>
                <w:rFonts w:ascii="Arial" w:hAnsi="Arial" w:cs="Arial"/>
                <w:sz w:val="12"/>
                <w:szCs w:val="12"/>
              </w:rPr>
              <w:t>108,4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0984DB82" w14:textId="20698B31" w:rsidR="00A0443E" w:rsidRPr="00297E1D" w:rsidRDefault="00A0443E" w:rsidP="003B532E">
            <w:pPr>
              <w:tabs>
                <w:tab w:val="left" w:pos="1201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2"/>
                <w:szCs w:val="12"/>
              </w:rPr>
              <w:t>40,7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48E5D215" w14:textId="7C4B7972" w:rsidR="00A0443E" w:rsidRDefault="00A0443E" w:rsidP="003B532E">
            <w:pPr>
              <w:tabs>
                <w:tab w:val="left" w:pos="1201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18,1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511920">
              <w:rPr>
                <w:rFonts w:ascii="Arial" w:hAnsi="Arial" w:cs="Arial"/>
                <w:sz w:val="12"/>
                <w:szCs w:val="12"/>
              </w:rPr>
              <w:t>6,1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3B950E3" w14:textId="2D3F6C06" w:rsidR="00C31FEE" w:rsidRPr="00297E1D" w:rsidRDefault="00C31FEE" w:rsidP="003B532E">
            <w:pPr>
              <w:tabs>
                <w:tab w:val="left" w:pos="1201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6760E576" w14:textId="16FB0D21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965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511920">
              <w:rPr>
                <w:rFonts w:ascii="Arial" w:hAnsi="Arial" w:cs="Arial"/>
                <w:sz w:val="12"/>
                <w:szCs w:val="12"/>
              </w:rPr>
              <w:t>102,4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B4FC746" w14:textId="0058E221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511920">
              <w:rPr>
                <w:rFonts w:ascii="Arial" w:hAnsi="Arial" w:cs="Arial"/>
                <w:sz w:val="12"/>
                <w:szCs w:val="12"/>
              </w:rPr>
              <w:t>58,3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511920">
              <w:rPr>
                <w:rFonts w:ascii="Arial" w:hAnsi="Arial" w:cs="Arial"/>
                <w:sz w:val="12"/>
                <w:szCs w:val="12"/>
              </w:rPr>
              <w:t>0,2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E9C6F05" w14:textId="03A19752" w:rsidR="00A0443E" w:rsidRDefault="00A0443E" w:rsidP="003B532E">
            <w:pPr>
              <w:tabs>
                <w:tab w:val="left" w:pos="116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33,3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511920">
              <w:rPr>
                <w:rFonts w:ascii="Arial" w:hAnsi="Arial" w:cs="Arial"/>
                <w:sz w:val="12"/>
                <w:szCs w:val="12"/>
              </w:rPr>
              <w:t>8,2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25BDB33" w14:textId="641A5FC2" w:rsidR="00C31FEE" w:rsidRPr="00297E1D" w:rsidRDefault="00C31FEE" w:rsidP="003B532E">
            <w:pPr>
              <w:tabs>
                <w:tab w:val="left" w:pos="1168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38F4F8D6" w14:textId="2687E3B9" w:rsidR="00A0443E" w:rsidRPr="00297E1D" w:rsidRDefault="00A0443E" w:rsidP="003B532E">
            <w:pPr>
              <w:tabs>
                <w:tab w:val="left" w:pos="113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746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511920">
              <w:rPr>
                <w:rFonts w:ascii="Arial" w:hAnsi="Arial" w:cs="Arial"/>
                <w:sz w:val="12"/>
                <w:szCs w:val="12"/>
              </w:rPr>
              <w:t>36,1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8FB0442" w14:textId="132D1873" w:rsidR="00A0443E" w:rsidRPr="00297E1D" w:rsidRDefault="00A0443E" w:rsidP="003B532E">
            <w:pPr>
              <w:tabs>
                <w:tab w:val="left" w:pos="113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2"/>
                <w:szCs w:val="12"/>
              </w:rPr>
              <w:t>33,3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cukor </w:t>
            </w:r>
            <w:r w:rsidR="00511920">
              <w:rPr>
                <w:rFonts w:ascii="Arial" w:hAnsi="Arial" w:cs="Arial"/>
                <w:sz w:val="12"/>
                <w:szCs w:val="12"/>
              </w:rPr>
              <w:t>0,1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40DF1BA3" w14:textId="781EF9DB" w:rsidR="00A0443E" w:rsidRDefault="00A0443E" w:rsidP="003B532E">
            <w:pPr>
              <w:tabs>
                <w:tab w:val="left" w:pos="113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47,1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511920">
              <w:rPr>
                <w:rFonts w:ascii="Arial" w:hAnsi="Arial" w:cs="Arial"/>
                <w:sz w:val="12"/>
                <w:szCs w:val="12"/>
              </w:rPr>
              <w:t>7,7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4A3416E1" w14:textId="26D3E9D6" w:rsidR="00C31FEE" w:rsidRPr="00297E1D" w:rsidRDefault="00C31FEE" w:rsidP="003B532E">
            <w:pPr>
              <w:tabs>
                <w:tab w:val="left" w:pos="1138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4B5E8756" w14:textId="1E885BAF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858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511920">
              <w:rPr>
                <w:rFonts w:ascii="Arial" w:hAnsi="Arial" w:cs="Arial"/>
                <w:sz w:val="12"/>
                <w:szCs w:val="12"/>
              </w:rPr>
              <w:t>90,5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47AC0AB" w14:textId="26C70357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2"/>
                <w:szCs w:val="12"/>
              </w:rPr>
              <w:t>32,2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511920">
              <w:rPr>
                <w:rFonts w:ascii="Arial" w:hAnsi="Arial" w:cs="Arial"/>
                <w:sz w:val="12"/>
                <w:szCs w:val="12"/>
              </w:rPr>
              <w:t>0,2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43E0C1A" w14:textId="3A71D5D1" w:rsidR="00A0443E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35,9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511920">
              <w:rPr>
                <w:rFonts w:ascii="Arial" w:hAnsi="Arial" w:cs="Arial"/>
                <w:sz w:val="12"/>
                <w:szCs w:val="12"/>
              </w:rPr>
              <w:t>3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B633331" w14:textId="6AE2FFA1" w:rsidR="00C31FEE" w:rsidRPr="00297E1D" w:rsidRDefault="00C31FE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77AF8815" w14:textId="05E16126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708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511920">
              <w:rPr>
                <w:rFonts w:ascii="Arial" w:hAnsi="Arial" w:cs="Arial"/>
                <w:sz w:val="12"/>
                <w:szCs w:val="12"/>
              </w:rPr>
              <w:t>82,2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404910E" w14:textId="64DB59AD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2"/>
                <w:szCs w:val="12"/>
              </w:rPr>
              <w:t>48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511920">
              <w:rPr>
                <w:rFonts w:ascii="Arial" w:hAnsi="Arial" w:cs="Arial"/>
                <w:sz w:val="12"/>
                <w:szCs w:val="12"/>
              </w:rPr>
              <w:t>0,6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5E3D90A3" w14:textId="5E0B9179" w:rsidR="00A0443E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18,7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só</w:t>
            </w:r>
            <w:r w:rsidR="00511920">
              <w:rPr>
                <w:rFonts w:ascii="Arial" w:hAnsi="Arial" w:cs="Arial"/>
                <w:sz w:val="10"/>
                <w:szCs w:val="10"/>
              </w:rPr>
              <w:t>9,9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AE2B326" w14:textId="3901A72D" w:rsidR="00C31FEE" w:rsidRPr="00297E1D" w:rsidRDefault="00C31FE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65FFB542" w14:textId="0CA9FD97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885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szénhidr. </w:t>
            </w:r>
            <w:r w:rsidR="00511920">
              <w:rPr>
                <w:rFonts w:ascii="Arial" w:hAnsi="Arial" w:cs="Arial"/>
                <w:sz w:val="12"/>
                <w:szCs w:val="12"/>
              </w:rPr>
              <w:t>116,6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1DD999F1" w14:textId="41E53CBB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2"/>
                <w:szCs w:val="12"/>
              </w:rPr>
              <w:t>31,3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511920">
              <w:rPr>
                <w:rFonts w:ascii="Arial" w:hAnsi="Arial" w:cs="Arial"/>
                <w:sz w:val="12"/>
                <w:szCs w:val="12"/>
              </w:rPr>
              <w:t>0,1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FF37AC8" w14:textId="210C720C" w:rsidR="00A0443E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31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511920">
              <w:rPr>
                <w:rFonts w:ascii="Arial" w:hAnsi="Arial" w:cs="Arial"/>
                <w:sz w:val="12"/>
                <w:szCs w:val="12"/>
              </w:rPr>
              <w:t>7,3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ABA2863" w14:textId="6C25C7F2" w:rsidR="00C31FEE" w:rsidRPr="00297E1D" w:rsidRDefault="00C31FE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52AC6715" w14:textId="6C25DAD7" w:rsidR="00A0443E" w:rsidRPr="006809B5" w:rsidRDefault="00A0443E" w:rsidP="003B532E">
            <w:pPr>
              <w:tabs>
                <w:tab w:val="left" w:pos="113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801</w:t>
            </w:r>
            <w:r w:rsidRPr="006809B5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6809B5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511920">
              <w:rPr>
                <w:rFonts w:ascii="Arial" w:hAnsi="Arial" w:cs="Arial"/>
                <w:sz w:val="12"/>
                <w:szCs w:val="12"/>
              </w:rPr>
              <w:t>94,5</w:t>
            </w:r>
            <w:r w:rsidRPr="006809B5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AFB7A0E" w14:textId="470CAC1F" w:rsidR="00A0443E" w:rsidRPr="006809B5" w:rsidRDefault="00A0443E" w:rsidP="003B532E">
            <w:pPr>
              <w:tabs>
                <w:tab w:val="left" w:pos="113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2"/>
                <w:szCs w:val="12"/>
              </w:rPr>
              <w:t>34,6</w:t>
            </w:r>
            <w:r w:rsidRPr="006809B5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6809B5">
              <w:rPr>
                <w:rFonts w:ascii="Arial" w:hAnsi="Arial" w:cs="Arial"/>
                <w:sz w:val="10"/>
                <w:szCs w:val="10"/>
              </w:rPr>
              <w:t>cukor</w:t>
            </w:r>
            <w:r>
              <w:rPr>
                <w:rFonts w:ascii="Arial" w:hAnsi="Arial" w:cs="Arial"/>
                <w:sz w:val="10"/>
                <w:szCs w:val="10"/>
              </w:rPr>
              <w:t>: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6809B5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5C86345D" w14:textId="4AC11FCE" w:rsidR="00A0443E" w:rsidRDefault="00A0443E" w:rsidP="003B532E">
            <w:pPr>
              <w:tabs>
                <w:tab w:val="left" w:pos="113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30,6</w:t>
            </w:r>
            <w:r w:rsidRPr="006809B5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6809B5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511920">
              <w:rPr>
                <w:rFonts w:ascii="Arial" w:hAnsi="Arial" w:cs="Arial"/>
                <w:sz w:val="12"/>
                <w:szCs w:val="12"/>
              </w:rPr>
              <w:t>6,7</w:t>
            </w:r>
            <w:r w:rsidRPr="006809B5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393C65A" w14:textId="0FA985FF" w:rsidR="00C31FEE" w:rsidRPr="006809B5" w:rsidRDefault="00C31FEE" w:rsidP="003B532E">
            <w:pPr>
              <w:tabs>
                <w:tab w:val="left" w:pos="1138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</w:tr>
    </w:tbl>
    <w:p w14:paraId="1D1B7F6C" w14:textId="316DAEC0" w:rsidR="00D80B03" w:rsidRDefault="00511920" w:rsidP="004F1318">
      <w:pPr>
        <w:ind w:left="1701"/>
        <w:jc w:val="center"/>
        <w:rPr>
          <w:sz w:val="13"/>
          <w:szCs w:val="15"/>
        </w:rPr>
      </w:pPr>
      <w:r>
        <w:t>Allergének: 1-glutén, 2-rák, 3-tojások, 4-hal, 5-földimogyoró, 6-szójabab, 7-tej, 8-diófélék, 9-zeller, 10-mustár, 11-szezámmag, 12-kén-dioxid, 13-csillagfürt, 14-puhatestűek</w:t>
      </w:r>
    </w:p>
    <w:p w14:paraId="42F402B7" w14:textId="77777777" w:rsidR="00A0443E" w:rsidRPr="004F1318" w:rsidRDefault="004F1318" w:rsidP="004F1318">
      <w:pPr>
        <w:ind w:left="1701"/>
        <w:jc w:val="center"/>
        <w:rPr>
          <w:sz w:val="13"/>
          <w:szCs w:val="15"/>
        </w:rPr>
      </w:pPr>
      <w:r w:rsidRPr="00CF26C7">
        <w:rPr>
          <w:sz w:val="13"/>
          <w:szCs w:val="15"/>
        </w:rPr>
        <w:t>Az étlapváltoztatás jogát fenntartjuk!</w:t>
      </w:r>
      <w:r w:rsidR="00A0443E">
        <w:br w:type="page"/>
      </w:r>
    </w:p>
    <w:p w14:paraId="27C2FEE5" w14:textId="77777777" w:rsidR="002F62E9" w:rsidRDefault="002F62E9" w:rsidP="002F62E9">
      <w:pPr>
        <w:ind w:left="1701"/>
        <w:jc w:val="center"/>
        <w:rPr>
          <w:sz w:val="13"/>
          <w:szCs w:val="15"/>
        </w:rPr>
      </w:pPr>
      <w:r>
        <w:rPr>
          <w:sz w:val="28"/>
          <w:szCs w:val="28"/>
        </w:rPr>
        <w:t>Az étlapváltoztatás jogát fenntartjuk. Az allergén információkkal kapcsolatban kérjük, keressék az élelmezésvezetőt!</w:t>
      </w:r>
    </w:p>
    <w:p w14:paraId="7EB954B4" w14:textId="77777777" w:rsidR="002F62E9" w:rsidRDefault="002F62E9" w:rsidP="002F62E9">
      <w:pPr>
        <w:ind w:left="1701"/>
        <w:jc w:val="center"/>
        <w:rPr>
          <w:sz w:val="13"/>
          <w:szCs w:val="15"/>
        </w:rPr>
      </w:pPr>
    </w:p>
    <w:p w14:paraId="26F38277" w14:textId="77777777" w:rsidR="002F62E9" w:rsidRDefault="002F62E9" w:rsidP="002F62E9">
      <w:pPr>
        <w:ind w:left="1701"/>
        <w:jc w:val="center"/>
        <w:rPr>
          <w:sz w:val="13"/>
          <w:szCs w:val="15"/>
        </w:rPr>
      </w:pPr>
    </w:p>
    <w:p w14:paraId="66E0D97B" w14:textId="77777777" w:rsidR="002F62E9" w:rsidRDefault="002F62E9" w:rsidP="002F62E9">
      <w:pPr>
        <w:ind w:left="1701"/>
        <w:jc w:val="center"/>
        <w:rPr>
          <w:sz w:val="13"/>
          <w:szCs w:val="15"/>
        </w:rPr>
      </w:pPr>
    </w:p>
    <w:p w14:paraId="2618EDF7" w14:textId="28B8D8B7" w:rsidR="00A0443E" w:rsidRDefault="00923336">
      <w:r>
        <w:rPr>
          <w:noProof/>
        </w:rPr>
        <w:drawing>
          <wp:anchor distT="0" distB="0" distL="114300" distR="114300" simplePos="0" relativeHeight="251658240" behindDoc="1" locked="0" layoutInCell="1" allowOverlap="1" wp14:anchorId="41FB6F6C" wp14:editId="1A3AAAD7">
            <wp:simplePos x="0" y="0"/>
            <wp:positionH relativeFrom="column">
              <wp:posOffset>0</wp:posOffset>
            </wp:positionH>
            <wp:positionV relativeFrom="paragraph">
              <wp:posOffset>-122555</wp:posOffset>
            </wp:positionV>
            <wp:extent cx="10756900" cy="7562215"/>
            <wp:effectExtent l="0" t="0" r="0" b="0"/>
            <wp:wrapNone/>
            <wp:docPr id="30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0" cy="7562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6DDB26" w14:textId="77777777" w:rsidR="00A0443E" w:rsidRDefault="00A0443E"/>
    <w:p w14:paraId="027D000C" w14:textId="77777777" w:rsidR="00A0443E" w:rsidRDefault="00A0443E"/>
    <w:p w14:paraId="10778B87" w14:textId="77777777" w:rsidR="00A0443E" w:rsidRDefault="00A0443E"/>
    <w:p w14:paraId="5530723E" w14:textId="77777777" w:rsidR="00A0443E" w:rsidRDefault="00A0443E"/>
    <w:p w14:paraId="3E9B87D8" w14:textId="77777777" w:rsidR="00A0443E" w:rsidRDefault="00A0443E"/>
    <w:p w14:paraId="6FB742B5" w14:textId="77777777" w:rsidR="00A0443E" w:rsidRDefault="00A0443E"/>
    <w:p w14:paraId="64870067" w14:textId="77777777" w:rsidR="00A0443E" w:rsidRPr="00A0443E" w:rsidRDefault="00A0443E" w:rsidP="00A0443E">
      <w:pPr>
        <w:jc w:val="center"/>
        <w:rPr>
          <w:rFonts w:cs="Arial"/>
          <w:sz w:val="24"/>
          <w:szCs w:val="24"/>
        </w:rPr>
      </w:pPr>
    </w:p>
    <w:p w14:paraId="2A2769ED" w14:textId="47686EB4" w:rsidR="00A0443E" w:rsidRDefault="00A0443E" w:rsidP="00A0443E">
      <w:pPr>
        <w:jc w:val="center"/>
        <w:rPr>
          <w:rFonts w:cs="Arial"/>
          <w:sz w:val="36"/>
          <w:szCs w:val="36"/>
        </w:rPr>
      </w:pPr>
    </w:p>
    <w:p w14:paraId="45178243" w14:textId="77777777" w:rsidR="005F47F5" w:rsidRDefault="005F47F5" w:rsidP="00A0443E">
      <w:pPr>
        <w:jc w:val="center"/>
        <w:rPr>
          <w:rFonts w:cs="Arial"/>
          <w:sz w:val="36"/>
          <w:szCs w:val="36"/>
        </w:rPr>
      </w:pPr>
    </w:p>
    <w:p w14:paraId="31ED2406" w14:textId="77777777" w:rsidR="005F47F5" w:rsidRDefault="005F47F5" w:rsidP="00A0443E">
      <w:pPr>
        <w:jc w:val="center"/>
        <w:rPr>
          <w:rFonts w:cs="Arial"/>
          <w:sz w:val="36"/>
          <w:szCs w:val="36"/>
        </w:rPr>
      </w:pPr>
    </w:p>
    <w:p w14:paraId="718BD24B" w14:textId="77777777" w:rsidR="005F47F5" w:rsidRDefault="005F47F5" w:rsidP="00A0443E">
      <w:pPr>
        <w:jc w:val="center"/>
        <w:rPr>
          <w:rFonts w:cs="Arial"/>
          <w:sz w:val="36"/>
          <w:szCs w:val="36"/>
        </w:rPr>
      </w:pPr>
    </w:p>
    <w:p w14:paraId="1C0F7877" w14:textId="77777777" w:rsidR="00A0443E" w:rsidRDefault="00A0443E" w:rsidP="00A0443E">
      <w:pPr>
        <w:jc w:val="center"/>
      </w:pPr>
    </w:p>
    <w:tbl>
      <w:tblPr>
        <w:tblW w:w="15309" w:type="dxa"/>
        <w:tblInd w:w="14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984"/>
        <w:gridCol w:w="1985"/>
        <w:gridCol w:w="1984"/>
        <w:gridCol w:w="1984"/>
        <w:gridCol w:w="1985"/>
        <w:gridCol w:w="1984"/>
        <w:gridCol w:w="1985"/>
      </w:tblGrid>
      <w:tr w:rsidR="00A0443E" w:rsidRPr="00ED6F30" w14:paraId="68A2937D" w14:textId="77777777" w:rsidTr="00A0443E">
        <w:trPr>
          <w:trHeight w:hRule="exact" w:val="440"/>
        </w:trPr>
        <w:tc>
          <w:tcPr>
            <w:tcW w:w="1418" w:type="dxa"/>
          </w:tcPr>
          <w:p w14:paraId="188D3264" w14:textId="0C6BC590" w:rsidR="00A0443E" w:rsidRPr="00961908" w:rsidRDefault="00A0443E" w:rsidP="003B532E">
            <w:pPr>
              <w:spacing w:before="40" w:after="4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7BD2F2E7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Hétfő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</w:tcPr>
          <w:p w14:paraId="66BD7A2E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Kedd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0E053711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Szerda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791E406B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Csütörtök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</w:tcPr>
          <w:p w14:paraId="189A4062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Péntek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70A4BEA6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Szombat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</w:tcPr>
          <w:p w14:paraId="7B32D858" w14:textId="77777777" w:rsidR="00A0443E" w:rsidRPr="00805EDA" w:rsidRDefault="00A0443E" w:rsidP="003B532E">
            <w:pPr>
              <w:spacing w:before="40" w:after="40"/>
              <w:jc w:val="center"/>
              <w:rPr>
                <w:i/>
                <w:smallCaps/>
                <w:sz w:val="32"/>
                <w:szCs w:val="32"/>
              </w:rPr>
            </w:pPr>
            <w:r w:rsidRPr="00805EDA">
              <w:rPr>
                <w:i/>
                <w:smallCaps/>
                <w:sz w:val="32"/>
                <w:szCs w:val="32"/>
              </w:rPr>
              <w:t>Vasárnap</w:t>
            </w:r>
          </w:p>
        </w:tc>
      </w:tr>
      <w:tr w:rsidR="007454E2" w:rsidRPr="00ED6F30" w14:paraId="29EF1BD5" w14:textId="77777777" w:rsidTr="00FC72CE">
        <w:trPr>
          <w:trHeight w:hRule="exact" w:val="955"/>
        </w:trPr>
        <w:tc>
          <w:tcPr>
            <w:tcW w:w="1418" w:type="dxa"/>
            <w:vMerge w:val="restart"/>
            <w:vAlign w:val="center"/>
          </w:tcPr>
          <w:p w14:paraId="4001156D" w14:textId="77777777" w:rsidR="007454E2" w:rsidRPr="00130529" w:rsidRDefault="007454E2" w:rsidP="006A293B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Uzsonna</w:t>
            </w: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5030B447" w14:textId="77777777" w:rsidR="00511920" w:rsidRDefault="00511920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Alma</w:t>
            </w:r>
          </w:p>
          <w:p w14:paraId="049FC979" w14:textId="72480690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7D870B8A" w14:textId="77777777" w:rsidR="00511920" w:rsidRDefault="00511920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Banán 1db</w:t>
            </w:r>
          </w:p>
          <w:p w14:paraId="0100D664" w14:textId="27F50329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4C3AAC70" w14:textId="77777777" w:rsidR="00511920" w:rsidRDefault="00511920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Mandarin</w:t>
            </w:r>
          </w:p>
          <w:p w14:paraId="182D6CFB" w14:textId="6DCC2880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5121551F" w14:textId="77777777" w:rsidR="00511920" w:rsidRDefault="00511920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Müzli szelet 20g (1,6,7,8,11)</w:t>
            </w:r>
          </w:p>
          <w:p w14:paraId="21BAAAEF" w14:textId="5973F8EC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1EA7CCE9" w14:textId="77777777" w:rsidR="00511920" w:rsidRDefault="00511920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Moments ostyaszelet 45g (5,7,8)</w:t>
            </w:r>
          </w:p>
          <w:p w14:paraId="113C5853" w14:textId="4235A27F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0ABC0550" w14:textId="77777777" w:rsidR="00511920" w:rsidRDefault="00511920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 xml:space="preserve">Őszibarack, nektarin </w:t>
            </w:r>
          </w:p>
          <w:p w14:paraId="53151A8A" w14:textId="38FE3174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7C232690" w14:textId="77777777" w:rsidR="00511920" w:rsidRDefault="00511920" w:rsidP="00372F32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Piskóta szelet db (1,3,5,7,8)</w:t>
            </w:r>
          </w:p>
          <w:p w14:paraId="6BA81308" w14:textId="14E3A44F" w:rsidR="007454E2" w:rsidRPr="00372F32" w:rsidRDefault="007454E2" w:rsidP="00372F32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</w:tr>
      <w:tr w:rsidR="00A0443E" w:rsidRPr="00ED6F30" w14:paraId="6927B2B4" w14:textId="77777777" w:rsidTr="00A0443E">
        <w:trPr>
          <w:trHeight w:hRule="exact" w:val="781"/>
        </w:trPr>
        <w:tc>
          <w:tcPr>
            <w:tcW w:w="1418" w:type="dxa"/>
            <w:vMerge/>
          </w:tcPr>
          <w:p w14:paraId="550B9305" w14:textId="77777777" w:rsidR="00A0443E" w:rsidRPr="005E0A58" w:rsidRDefault="00A0443E" w:rsidP="006A293B">
            <w:pPr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3813FC16" w14:textId="63720A21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0"/>
                <w:szCs w:val="10"/>
              </w:rPr>
              <w:t>56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511920">
              <w:rPr>
                <w:rFonts w:ascii="Arial" w:hAnsi="Arial" w:cs="Arial"/>
                <w:sz w:val="10"/>
                <w:szCs w:val="10"/>
              </w:rPr>
              <w:t>12,6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1BAA697" w14:textId="598CE030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2095DD74" w14:textId="60463CD8" w:rsid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05D6284" w14:textId="18B7C3A3" w:rsidR="00C31FEE" w:rsidRPr="00A0443E" w:rsidRDefault="00C31FE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09991E59" w14:textId="51F32134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0"/>
                <w:szCs w:val="10"/>
              </w:rPr>
              <w:t>210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511920">
              <w:rPr>
                <w:rFonts w:ascii="Arial" w:hAnsi="Arial" w:cs="Arial"/>
                <w:sz w:val="10"/>
                <w:szCs w:val="10"/>
              </w:rPr>
              <w:t>48,4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22DFF3E" w14:textId="5EF9F210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0"/>
                <w:szCs w:val="10"/>
              </w:rPr>
              <w:t>2,6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49A5CF3B" w14:textId="6801C874" w:rsid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511920">
              <w:rPr>
                <w:rFonts w:ascii="Arial" w:hAnsi="Arial" w:cs="Arial"/>
                <w:sz w:val="10"/>
                <w:szCs w:val="10"/>
              </w:rPr>
              <w:t>0,1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90BDEE0" w14:textId="0E210AC1" w:rsidR="00C31FEE" w:rsidRPr="00A0443E" w:rsidRDefault="00C31FE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57722C69" w14:textId="78031773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0"/>
                <w:szCs w:val="10"/>
              </w:rPr>
              <w:t>10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511920">
              <w:rPr>
                <w:rFonts w:ascii="Arial" w:hAnsi="Arial" w:cs="Arial"/>
                <w:sz w:val="10"/>
                <w:szCs w:val="10"/>
              </w:rPr>
              <w:t>2,2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21EADDB" w14:textId="5D5421EC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E00921B" w14:textId="268D53D6" w:rsid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6F2170F" w14:textId="1C84C91F" w:rsidR="00C31FEE" w:rsidRPr="00A0443E" w:rsidRDefault="00C31FE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406B8107" w14:textId="199D97DF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0"/>
                <w:szCs w:val="10"/>
              </w:rPr>
              <w:t>76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511920">
              <w:rPr>
                <w:rFonts w:ascii="Arial" w:hAnsi="Arial" w:cs="Arial"/>
                <w:sz w:val="10"/>
                <w:szCs w:val="10"/>
              </w:rPr>
              <w:t>15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741B6A4" w14:textId="2777EEDA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0"/>
                <w:szCs w:val="10"/>
              </w:rPr>
              <w:t>0,9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2F08AE43" w14:textId="297A7F02" w:rsid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0"/>
                <w:szCs w:val="10"/>
              </w:rPr>
              <w:t>1,4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B11FD67" w14:textId="67A887C5" w:rsidR="00C31FEE" w:rsidRPr="00A0443E" w:rsidRDefault="00C31FE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7C335A0A" w14:textId="7096AD12" w:rsidR="00A0443E" w:rsidRPr="00A0443E" w:rsidRDefault="00A0443E" w:rsidP="00A0443E">
            <w:pPr>
              <w:tabs>
                <w:tab w:val="left" w:pos="884"/>
                <w:tab w:val="left" w:pos="121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0"/>
                <w:szCs w:val="10"/>
              </w:rPr>
              <w:t>152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511920">
              <w:rPr>
                <w:rFonts w:ascii="Arial" w:hAnsi="Arial" w:cs="Arial"/>
                <w:sz w:val="10"/>
                <w:szCs w:val="10"/>
              </w:rPr>
              <w:t>21,7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9123B20" w14:textId="517290C6" w:rsidR="00A0443E" w:rsidRPr="00A0443E" w:rsidRDefault="00A0443E" w:rsidP="00A0443E">
            <w:pPr>
              <w:tabs>
                <w:tab w:val="left" w:pos="884"/>
                <w:tab w:val="left" w:pos="121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0"/>
                <w:szCs w:val="10"/>
              </w:rPr>
              <w:t>1,6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2B732074" w14:textId="1FE0A681" w:rsidR="00A0443E" w:rsidRDefault="00A0443E" w:rsidP="00A0443E">
            <w:pPr>
              <w:tabs>
                <w:tab w:val="left" w:pos="884"/>
                <w:tab w:val="left" w:pos="121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0"/>
                <w:szCs w:val="10"/>
              </w:rPr>
              <w:t>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AB0D635" w14:textId="4DB73103" w:rsidR="00C31FEE" w:rsidRPr="00A0443E" w:rsidRDefault="00C31FEE" w:rsidP="00A0443E">
            <w:pPr>
              <w:tabs>
                <w:tab w:val="left" w:pos="884"/>
                <w:tab w:val="left" w:pos="121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6D16A7D0" w14:textId="7BFF21CE" w:rsidR="00A0443E" w:rsidRPr="00A0443E" w:rsidRDefault="00A0443E" w:rsidP="00A0443E">
            <w:pPr>
              <w:tabs>
                <w:tab w:val="left" w:pos="884"/>
                <w:tab w:val="left" w:pos="109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0"/>
                <w:szCs w:val="10"/>
              </w:rPr>
              <w:t>72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511920">
              <w:rPr>
                <w:rFonts w:ascii="Arial" w:hAnsi="Arial" w:cs="Arial"/>
                <w:sz w:val="10"/>
                <w:szCs w:val="10"/>
              </w:rPr>
              <w:t>16,2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1930BA72" w14:textId="43B154CE" w:rsidR="00A0443E" w:rsidRPr="00A0443E" w:rsidRDefault="00A0443E" w:rsidP="00A0443E">
            <w:pPr>
              <w:tabs>
                <w:tab w:val="left" w:pos="884"/>
                <w:tab w:val="left" w:pos="109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D6D5FD5" w14:textId="73A93018" w:rsidR="00A0443E" w:rsidRDefault="00A0443E" w:rsidP="00A0443E">
            <w:pPr>
              <w:tabs>
                <w:tab w:val="left" w:pos="884"/>
                <w:tab w:val="left" w:pos="109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511920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80265F6" w14:textId="3980C5F4" w:rsidR="00C31FEE" w:rsidRPr="00A0443E" w:rsidRDefault="00C31FEE" w:rsidP="00A0443E">
            <w:pPr>
              <w:tabs>
                <w:tab w:val="left" w:pos="884"/>
                <w:tab w:val="left" w:pos="109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3F0E8AAC" w14:textId="56023E79" w:rsidR="00A0443E" w:rsidRPr="00297E1D" w:rsidRDefault="00A0443E" w:rsidP="00B534C6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ENU7"/>
                  <w:enabled/>
                  <w:calcOnExit w:val="0"/>
                  <w:textInput>
                    <w:default w:val="ENU7"/>
                  </w:textInput>
                </w:ffData>
              </w:fldChar>
            </w:r>
            <w:bookmarkStart w:id="3" w:name="ENU7"/>
            <w:r>
              <w:rPr>
                <w:rFonts w:ascii="Arial" w:hAnsi="Arial" w:cs="Arial"/>
                <w:sz w:val="12"/>
                <w:szCs w:val="12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2"/>
              </w:rPr>
            </w:r>
            <w:r>
              <w:rPr>
                <w:rFonts w:ascii="Arial" w:hAnsi="Arial" w:cs="Arial"/>
                <w:sz w:val="12"/>
                <w:szCs w:val="12"/>
              </w:rPr>
              <w:fldChar w:fldCharType="separate"/>
            </w:r>
            <w:r w:rsidR="00511920">
              <w:rPr>
                <w:rFonts w:ascii="Arial" w:hAnsi="Arial" w:cs="Arial"/>
                <w:sz w:val="12"/>
                <w:szCs w:val="12"/>
              </w:rPr>
              <w:t>148</w:t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  <w:bookmarkEnd w:id="3"/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SZU7"/>
                  <w:enabled/>
                  <w:calcOnExit w:val="0"/>
                  <w:textInput>
                    <w:default w:val="SZU7"/>
                  </w:textInput>
                </w:ffData>
              </w:fldChar>
            </w:r>
            <w:bookmarkStart w:id="4" w:name="SZU7"/>
            <w:r>
              <w:rPr>
                <w:rFonts w:ascii="Arial" w:hAnsi="Arial" w:cs="Arial"/>
                <w:sz w:val="12"/>
                <w:szCs w:val="12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2"/>
              </w:rPr>
            </w:r>
            <w:r>
              <w:rPr>
                <w:rFonts w:ascii="Arial" w:hAnsi="Arial" w:cs="Arial"/>
                <w:sz w:val="12"/>
                <w:szCs w:val="12"/>
              </w:rPr>
              <w:fldChar w:fldCharType="separate"/>
            </w:r>
            <w:r w:rsidR="00511920">
              <w:rPr>
                <w:rFonts w:ascii="Arial" w:hAnsi="Arial" w:cs="Arial"/>
                <w:sz w:val="12"/>
                <w:szCs w:val="12"/>
              </w:rPr>
              <w:t>19,3</w:t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  <w:bookmarkEnd w:id="4"/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BEACF70" w14:textId="6B6221B2" w:rsidR="00A0443E" w:rsidRDefault="00A0443E" w:rsidP="00561FDF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FEU7"/>
                  <w:enabled/>
                  <w:calcOnExit w:val="0"/>
                  <w:textInput>
                    <w:default w:val="FEU7"/>
                  </w:textInput>
                </w:ffData>
              </w:fldChar>
            </w:r>
            <w:bookmarkStart w:id="5" w:name="FEU7"/>
            <w:r>
              <w:rPr>
                <w:rFonts w:ascii="Arial" w:hAnsi="Arial" w:cs="Arial"/>
                <w:sz w:val="12"/>
                <w:szCs w:val="12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2"/>
              </w:rPr>
            </w:r>
            <w:r>
              <w:rPr>
                <w:rFonts w:ascii="Arial" w:hAnsi="Arial" w:cs="Arial"/>
                <w:sz w:val="12"/>
                <w:szCs w:val="12"/>
              </w:rPr>
              <w:fldChar w:fldCharType="separate"/>
            </w:r>
            <w:r w:rsidR="00511920">
              <w:rPr>
                <w:rFonts w:ascii="Arial" w:hAnsi="Arial" w:cs="Arial"/>
                <w:sz w:val="12"/>
                <w:szCs w:val="12"/>
              </w:rPr>
              <w:t>1,8</w:t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  <w:bookmarkEnd w:id="5"/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ZSU7"/>
                  </w:textInput>
                </w:ffData>
              </w:fldChar>
            </w:r>
            <w:r>
              <w:rPr>
                <w:rFonts w:ascii="Arial" w:hAnsi="Arial" w:cs="Arial"/>
                <w:sz w:val="12"/>
                <w:szCs w:val="12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2"/>
              </w:rPr>
            </w:r>
            <w:r>
              <w:rPr>
                <w:rFonts w:ascii="Arial" w:hAnsi="Arial" w:cs="Arial"/>
                <w:sz w:val="12"/>
                <w:szCs w:val="12"/>
              </w:rPr>
              <w:fldChar w:fldCharType="separate"/>
            </w:r>
            <w:r>
              <w:rPr>
                <w:rFonts w:ascii="Arial" w:hAnsi="Arial" w:cs="Arial"/>
                <w:noProof/>
                <w:sz w:val="12"/>
                <w:szCs w:val="12"/>
              </w:rPr>
              <w:t>ZSU7</w:t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A24C531" w14:textId="3872560E" w:rsidR="00A0443E" w:rsidRDefault="00A0443E" w:rsidP="00A0443E">
            <w:pPr>
              <w:tabs>
                <w:tab w:val="left" w:pos="97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0"/>
                <w:szCs w:val="10"/>
              </w:rPr>
              <w:t>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511920">
              <w:rPr>
                <w:rFonts w:ascii="Arial" w:hAnsi="Arial" w:cs="Arial"/>
                <w:sz w:val="10"/>
                <w:szCs w:val="10"/>
              </w:rPr>
              <w:t>0,1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1FADC9E9" w14:textId="05FB3C9B" w:rsidR="00C31FEE" w:rsidRPr="00297E1D" w:rsidRDefault="00C31FEE" w:rsidP="00A0443E">
            <w:pPr>
              <w:tabs>
                <w:tab w:val="left" w:pos="978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</w:tr>
      <w:tr w:rsidR="00A0443E" w:rsidRPr="00ED6F30" w14:paraId="791F5D10" w14:textId="77777777" w:rsidTr="00A0443E">
        <w:trPr>
          <w:trHeight w:hRule="exact" w:val="1171"/>
        </w:trPr>
        <w:tc>
          <w:tcPr>
            <w:tcW w:w="1418" w:type="dxa"/>
            <w:vMerge w:val="restart"/>
            <w:vAlign w:val="center"/>
          </w:tcPr>
          <w:p w14:paraId="32FF9309" w14:textId="77777777" w:rsidR="00A0443E" w:rsidRPr="00130529" w:rsidRDefault="00A0443E" w:rsidP="003B532E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130529">
              <w:rPr>
                <w:sz w:val="24"/>
                <w:szCs w:val="24"/>
              </w:rPr>
              <w:t>Vacsora</w:t>
            </w: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1EEFD102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Teljes kiőrlésű kenyér (1)</w:t>
            </w:r>
          </w:p>
          <w:p w14:paraId="253A407C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18ED6E8A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Disznósajt 8dkg</w:t>
            </w:r>
          </w:p>
          <w:p w14:paraId="5C87A819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7dkg (1)</w:t>
            </w:r>
          </w:p>
          <w:p w14:paraId="0C9D0C0C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Lila hagyma</w:t>
            </w:r>
          </w:p>
          <w:p w14:paraId="11B88C7A" w14:textId="5B48A2DE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3F34831D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1FEED718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Bécsi felv  (6)</w:t>
            </w:r>
          </w:p>
          <w:p w14:paraId="2B3C1E54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 (1)</w:t>
            </w:r>
          </w:p>
          <w:p w14:paraId="6FADDA19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Kockasajt  (7)</w:t>
            </w:r>
          </w:p>
          <w:p w14:paraId="1C9D27D3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Paradicsom </w:t>
            </w:r>
          </w:p>
          <w:p w14:paraId="6FF1CD61" w14:textId="7B94F58D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7FB80837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3696888C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 (1)</w:t>
            </w:r>
          </w:p>
          <w:p w14:paraId="737105F6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Kígyóuborka </w:t>
            </w:r>
          </w:p>
          <w:p w14:paraId="32E643ED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Löncs felvágott  (6,7,9,10)</w:t>
            </w:r>
          </w:p>
          <w:p w14:paraId="2A60F0C2" w14:textId="51FEB157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49FCB28C" w14:textId="77777777" w:rsidR="00511920" w:rsidRDefault="00A0443E" w:rsidP="003B532E">
            <w:pPr>
              <w:pStyle w:val="Nincstrkz"/>
              <w:jc w:val="center"/>
              <w:rPr>
                <w:sz w:val="17"/>
                <w:szCs w:val="17"/>
              </w:rPr>
            </w:pPr>
            <w:r w:rsidRPr="00181B52">
              <w:rPr>
                <w:rFonts w:ascii="Cambria" w:hAnsi="Cambria"/>
                <w:sz w:val="16"/>
                <w:szCs w:val="16"/>
              </w:rPr>
              <w:t xml:space="preserve"> </w:t>
            </w:r>
            <w:r w:rsidR="00511920">
              <w:rPr>
                <w:sz w:val="17"/>
                <w:szCs w:val="17"/>
              </w:rPr>
              <w:t>Gyümölcs tea</w:t>
            </w:r>
          </w:p>
          <w:p w14:paraId="6F627A37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 (1)</w:t>
            </w:r>
          </w:p>
          <w:p w14:paraId="46B6B495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Gépsonka (6)</w:t>
            </w:r>
          </w:p>
          <w:p w14:paraId="61C8623E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Kígyóuborka </w:t>
            </w:r>
          </w:p>
          <w:p w14:paraId="110A1D81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Rama margarin csészés 20g</w:t>
            </w:r>
          </w:p>
          <w:p w14:paraId="64011951" w14:textId="5F6DC421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6104EB09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Teljes kiőrlésű kenyér (1)</w:t>
            </w:r>
          </w:p>
          <w:p w14:paraId="2FC4FB39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4FF41358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 (1)</w:t>
            </w:r>
          </w:p>
          <w:p w14:paraId="79026B73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Párizsi sertés 8dkg</w:t>
            </w:r>
          </w:p>
          <w:p w14:paraId="141112B5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Rama margarin csészés 20g</w:t>
            </w:r>
          </w:p>
          <w:p w14:paraId="19352646" w14:textId="6CE12338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4585974C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6E134605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 (1)</w:t>
            </w:r>
          </w:p>
          <w:p w14:paraId="5AB2AF1E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Kockasajt  (7)</w:t>
            </w:r>
          </w:p>
          <w:p w14:paraId="37E76D9B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Soproni felvágott 0,08 kg</w:t>
            </w:r>
          </w:p>
          <w:p w14:paraId="270A09D9" w14:textId="13F4F854" w:rsidR="00A0443E" w:rsidRPr="00372F32" w:rsidRDefault="00A0443E" w:rsidP="003B532E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5DCF24FD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7916B7A6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 (1)</w:t>
            </w:r>
          </w:p>
          <w:p w14:paraId="76A92C44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Kígyóuborka </w:t>
            </w:r>
          </w:p>
          <w:p w14:paraId="465C656D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Kockasajt  (7)</w:t>
            </w:r>
          </w:p>
          <w:p w14:paraId="1B6EC79C" w14:textId="77777777" w:rsidR="00511920" w:rsidRDefault="00511920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Vadász felvágott 6 dkg</w:t>
            </w:r>
          </w:p>
          <w:p w14:paraId="47288912" w14:textId="61ABEB4D" w:rsidR="00A0443E" w:rsidRPr="00372F32" w:rsidRDefault="00A0443E" w:rsidP="003B532E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</w:tr>
      <w:tr w:rsidR="00A0443E" w:rsidRPr="00ED6F30" w14:paraId="24833B82" w14:textId="77777777" w:rsidTr="00A0443E">
        <w:trPr>
          <w:trHeight w:hRule="exact" w:val="781"/>
        </w:trPr>
        <w:tc>
          <w:tcPr>
            <w:tcW w:w="1418" w:type="dxa"/>
            <w:vMerge/>
          </w:tcPr>
          <w:p w14:paraId="434233BC" w14:textId="77777777" w:rsidR="00A0443E" w:rsidRPr="005E0A58" w:rsidRDefault="00A0443E" w:rsidP="003B532E">
            <w:pPr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14:paraId="5DC79620" w14:textId="22EBFE7C" w:rsidR="00A0443E" w:rsidRPr="00297E1D" w:rsidRDefault="00A0443E" w:rsidP="003B532E">
            <w:pPr>
              <w:tabs>
                <w:tab w:val="left" w:pos="1201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755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511920">
              <w:rPr>
                <w:rFonts w:ascii="Arial" w:hAnsi="Arial" w:cs="Arial"/>
                <w:sz w:val="12"/>
                <w:szCs w:val="12"/>
              </w:rPr>
              <w:t>105,7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4CD739DE" w14:textId="503D1B31" w:rsidR="00A0443E" w:rsidRPr="00297E1D" w:rsidRDefault="00A0443E" w:rsidP="003B532E">
            <w:pPr>
              <w:tabs>
                <w:tab w:val="left" w:pos="1201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511920">
              <w:rPr>
                <w:rFonts w:ascii="Arial" w:hAnsi="Arial" w:cs="Arial"/>
                <w:sz w:val="12"/>
                <w:szCs w:val="12"/>
              </w:rPr>
              <w:t>25,4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511920">
              <w:rPr>
                <w:rFonts w:ascii="Arial" w:hAnsi="Arial" w:cs="Arial"/>
                <w:sz w:val="12"/>
                <w:szCs w:val="12"/>
              </w:rPr>
              <w:t>0,2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7D3D73B" w14:textId="0CE1E4DE" w:rsidR="00A0443E" w:rsidRDefault="00A0443E" w:rsidP="003B532E">
            <w:pPr>
              <w:tabs>
                <w:tab w:val="left" w:pos="1201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24,7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511920">
              <w:rPr>
                <w:rFonts w:ascii="Arial" w:hAnsi="Arial" w:cs="Arial"/>
                <w:sz w:val="12"/>
                <w:szCs w:val="12"/>
              </w:rPr>
              <w:t>4,4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14F4ED9E" w14:textId="4052AA67" w:rsidR="00C31FEE" w:rsidRPr="00297E1D" w:rsidRDefault="00C31FEE" w:rsidP="003B532E">
            <w:pPr>
              <w:tabs>
                <w:tab w:val="left" w:pos="1201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</w:tcBorders>
          </w:tcPr>
          <w:p w14:paraId="134C918E" w14:textId="4C8776B9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495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511920">
              <w:rPr>
                <w:rFonts w:ascii="Arial" w:hAnsi="Arial" w:cs="Arial"/>
                <w:sz w:val="12"/>
                <w:szCs w:val="12"/>
              </w:rPr>
              <w:t>73,6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B78AF2D" w14:textId="31C46F99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511920">
              <w:rPr>
                <w:rFonts w:ascii="Arial" w:hAnsi="Arial" w:cs="Arial"/>
                <w:sz w:val="12"/>
                <w:szCs w:val="12"/>
              </w:rPr>
              <w:t>20,2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cukor</w:t>
            </w:r>
            <w:r w:rsidR="00511920">
              <w:rPr>
                <w:rFonts w:ascii="Arial" w:hAnsi="Arial" w:cs="Arial"/>
                <w:sz w:val="12"/>
                <w:szCs w:val="12"/>
              </w:rPr>
              <w:t>0,6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FE55332" w14:textId="4DA089A6" w:rsidR="00A0443E" w:rsidRDefault="00A0443E" w:rsidP="003B532E">
            <w:pPr>
              <w:tabs>
                <w:tab w:val="left" w:pos="116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13,8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só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511920">
              <w:rPr>
                <w:rFonts w:ascii="Arial" w:hAnsi="Arial" w:cs="Arial"/>
                <w:sz w:val="12"/>
                <w:szCs w:val="12"/>
              </w:rPr>
              <w:t>1,5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BB59D1F" w14:textId="0776FF50" w:rsidR="00C31FEE" w:rsidRPr="00297E1D" w:rsidRDefault="00C31FEE" w:rsidP="003B532E">
            <w:pPr>
              <w:tabs>
                <w:tab w:val="left" w:pos="1168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</w:tcBorders>
          </w:tcPr>
          <w:p w14:paraId="0159A70D" w14:textId="02B2C72E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544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511920">
              <w:rPr>
                <w:rFonts w:ascii="Arial" w:hAnsi="Arial" w:cs="Arial"/>
                <w:sz w:val="12"/>
                <w:szCs w:val="12"/>
              </w:rPr>
              <w:t>85,4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676A49B4" w14:textId="2E6D4E95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511920">
              <w:rPr>
                <w:rFonts w:ascii="Arial" w:hAnsi="Arial" w:cs="Arial"/>
                <w:sz w:val="12"/>
                <w:szCs w:val="12"/>
              </w:rPr>
              <w:t>20,8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cukor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39A7021" w14:textId="408520C3" w:rsidR="00A0443E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14,4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só</w:t>
            </w:r>
            <w:r w:rsidR="00511920">
              <w:rPr>
                <w:rFonts w:ascii="Arial" w:hAnsi="Arial" w:cs="Arial"/>
                <w:sz w:val="12"/>
                <w:szCs w:val="12"/>
              </w:rPr>
              <w:t>1,8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06CCA351" w14:textId="166EB559" w:rsidR="00C31FEE" w:rsidRPr="00297E1D" w:rsidRDefault="00C31FE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</w:tcBorders>
          </w:tcPr>
          <w:p w14:paraId="73A221AE" w14:textId="6E39780A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626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511920">
              <w:rPr>
                <w:rFonts w:ascii="Arial" w:hAnsi="Arial" w:cs="Arial"/>
                <w:sz w:val="12"/>
                <w:szCs w:val="12"/>
              </w:rPr>
              <w:t>94,4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DF30673" w14:textId="07ED1452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511920">
              <w:rPr>
                <w:rFonts w:ascii="Arial" w:hAnsi="Arial" w:cs="Arial"/>
                <w:sz w:val="12"/>
                <w:szCs w:val="12"/>
              </w:rPr>
              <w:t>26,1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F4B3587" w14:textId="06870E50" w:rsidR="00A0443E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17,3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511920">
              <w:rPr>
                <w:rFonts w:ascii="Arial" w:hAnsi="Arial" w:cs="Arial"/>
                <w:sz w:val="12"/>
                <w:szCs w:val="12"/>
              </w:rPr>
              <w:t>0,8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3516E62" w14:textId="3752D88A" w:rsidR="00C31FEE" w:rsidRPr="00297E1D" w:rsidRDefault="00C31FE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</w:tcBorders>
          </w:tcPr>
          <w:p w14:paraId="4604867C" w14:textId="55F0E532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685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511920">
              <w:rPr>
                <w:rFonts w:ascii="Arial" w:hAnsi="Arial" w:cs="Arial"/>
                <w:sz w:val="12"/>
                <w:szCs w:val="12"/>
              </w:rPr>
              <w:t>118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6A81791" w14:textId="5739CD02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511920">
              <w:rPr>
                <w:rFonts w:ascii="Arial" w:hAnsi="Arial" w:cs="Arial"/>
                <w:sz w:val="12"/>
                <w:szCs w:val="12"/>
              </w:rPr>
              <w:t>17,5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511920">
              <w:rPr>
                <w:rFonts w:ascii="Arial" w:hAnsi="Arial" w:cs="Arial"/>
                <w:sz w:val="12"/>
                <w:szCs w:val="12"/>
              </w:rPr>
              <w:t>0,2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699CEB51" w14:textId="652087B9" w:rsidR="00A0443E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15,8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511920">
              <w:rPr>
                <w:rFonts w:ascii="Arial" w:hAnsi="Arial" w:cs="Arial"/>
                <w:sz w:val="12"/>
                <w:szCs w:val="12"/>
              </w:rPr>
              <w:t>0,9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43FC73DE" w14:textId="32B13C56" w:rsidR="00C31FEE" w:rsidRPr="00297E1D" w:rsidRDefault="00C31FE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</w:tcBorders>
          </w:tcPr>
          <w:p w14:paraId="46F5E5A3" w14:textId="222A3A51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607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511920">
              <w:rPr>
                <w:rFonts w:ascii="Arial" w:hAnsi="Arial" w:cs="Arial"/>
                <w:sz w:val="12"/>
                <w:szCs w:val="12"/>
              </w:rPr>
              <w:t>72,8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62777DD2" w14:textId="02811EBA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511920">
              <w:rPr>
                <w:rFonts w:ascii="Arial" w:hAnsi="Arial" w:cs="Arial"/>
                <w:sz w:val="12"/>
                <w:szCs w:val="12"/>
              </w:rPr>
              <w:t>21,3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1D22D8CD" w14:textId="2739A5D4" w:rsidR="00A0443E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26,4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511920">
              <w:rPr>
                <w:rFonts w:ascii="Arial" w:hAnsi="Arial" w:cs="Arial"/>
                <w:sz w:val="12"/>
                <w:szCs w:val="12"/>
              </w:rPr>
              <w:t>3,4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5CE3FF72" w14:textId="2E1A1FA4" w:rsidR="00C31FEE" w:rsidRPr="00297E1D" w:rsidRDefault="00C31FE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</w:tcBorders>
          </w:tcPr>
          <w:p w14:paraId="31CBA37D" w14:textId="6D25C738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511920">
              <w:rPr>
                <w:rFonts w:ascii="Arial" w:hAnsi="Arial" w:cs="Arial"/>
                <w:sz w:val="12"/>
                <w:szCs w:val="12"/>
              </w:rPr>
              <w:t>597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511920">
              <w:rPr>
                <w:rFonts w:ascii="Arial" w:hAnsi="Arial" w:cs="Arial"/>
                <w:sz w:val="12"/>
                <w:szCs w:val="12"/>
              </w:rPr>
              <w:t>84,4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6C4BBB8A" w14:textId="28D46DAD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511920">
              <w:rPr>
                <w:rFonts w:ascii="Arial" w:hAnsi="Arial" w:cs="Arial"/>
                <w:sz w:val="12"/>
                <w:szCs w:val="12"/>
              </w:rPr>
              <w:t>21,2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06681C3" w14:textId="0BFF635E" w:rsidR="00A0443E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511920">
              <w:rPr>
                <w:rFonts w:ascii="Arial" w:hAnsi="Arial" w:cs="Arial"/>
                <w:sz w:val="12"/>
                <w:szCs w:val="12"/>
              </w:rPr>
              <w:t>20,5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511920">
              <w:rPr>
                <w:rFonts w:ascii="Arial" w:hAnsi="Arial" w:cs="Arial"/>
                <w:sz w:val="12"/>
                <w:szCs w:val="12"/>
              </w:rPr>
              <w:t>2,6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678CED94" w14:textId="1E0FFB2C" w:rsidR="00C31FEE" w:rsidRPr="00297E1D" w:rsidRDefault="00C31FE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C950ED">
              <w:rPr>
                <w:rFonts w:ascii="Arial" w:hAnsi="Arial" w:cs="Arial"/>
                <w:sz w:val="12"/>
                <w:szCs w:val="12"/>
              </w:rPr>
              <w:t xml:space="preserve">telített zsír </w:t>
            </w:r>
            <w:r w:rsidR="00511920">
              <w:rPr>
                <w:rFonts w:ascii="Arial" w:hAnsi="Arial" w:cs="Arial"/>
                <w:sz w:val="12"/>
                <w:szCs w:val="12"/>
              </w:rPr>
              <w:t>0</w:t>
            </w:r>
            <w:r w:rsidRPr="00C950ED">
              <w:rPr>
                <w:rFonts w:ascii="Arial" w:hAnsi="Arial" w:cs="Arial"/>
                <w:sz w:val="12"/>
                <w:szCs w:val="12"/>
              </w:rPr>
              <w:t xml:space="preserve"> g</w:t>
            </w:r>
          </w:p>
        </w:tc>
      </w:tr>
    </w:tbl>
    <w:p w14:paraId="598E9D8D" w14:textId="3E39B884" w:rsidR="001A53B2" w:rsidRDefault="00511920" w:rsidP="00040E1E">
      <w:pPr>
        <w:ind w:left="1701"/>
        <w:jc w:val="center"/>
        <w:rPr>
          <w:sz w:val="13"/>
          <w:szCs w:val="15"/>
        </w:rPr>
      </w:pPr>
      <w:r>
        <w:t>Allergének: 1-glutén, 2-rák, 3-tojások, 4-hal, 5-földimogyoró, 6-szójabab, 7-tej, 8-diófélék, 9-zeller, 10-mustár, 11-szezámmag, 12-kén-dioxid, 13-csillagfürt, 14-puhatestűek</w:t>
      </w:r>
      <w:r w:rsidR="00522978">
        <w:rPr>
          <w:sz w:val="13"/>
          <w:szCs w:val="15"/>
        </w:rPr>
        <w:br/>
      </w:r>
      <w:r w:rsidR="00267C57" w:rsidRPr="00CF26C7">
        <w:rPr>
          <w:sz w:val="13"/>
          <w:szCs w:val="15"/>
        </w:rPr>
        <w:t>Az étlapváltoztatás jogát fenntartjuk!</w:t>
      </w:r>
    </w:p>
    <w:sectPr w:rsidR="001A53B2" w:rsidSect="00344057">
      <w:pgSz w:w="16838" w:h="11906" w:orient="landscape"/>
      <w:pgMar w:top="0" w:right="8" w:bottom="46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A10A5" w14:textId="77777777" w:rsidR="00921CD2" w:rsidRDefault="00921CD2" w:rsidP="00267C57">
      <w:r>
        <w:separator/>
      </w:r>
    </w:p>
  </w:endnote>
  <w:endnote w:type="continuationSeparator" w:id="0">
    <w:p w14:paraId="496F7097" w14:textId="77777777" w:rsidR="00921CD2" w:rsidRDefault="00921CD2" w:rsidP="00267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9AE4F" w14:textId="77777777" w:rsidR="00921CD2" w:rsidRDefault="00921CD2" w:rsidP="00267C57">
      <w:r>
        <w:separator/>
      </w:r>
    </w:p>
  </w:footnote>
  <w:footnote w:type="continuationSeparator" w:id="0">
    <w:p w14:paraId="293B60BF" w14:textId="77777777" w:rsidR="00921CD2" w:rsidRDefault="00921CD2" w:rsidP="00267C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920"/>
    <w:rsid w:val="0001310C"/>
    <w:rsid w:val="000369E3"/>
    <w:rsid w:val="00040E1E"/>
    <w:rsid w:val="00047573"/>
    <w:rsid w:val="000543DF"/>
    <w:rsid w:val="00056B28"/>
    <w:rsid w:val="000609F6"/>
    <w:rsid w:val="00062F6A"/>
    <w:rsid w:val="00076576"/>
    <w:rsid w:val="00092450"/>
    <w:rsid w:val="000D7F30"/>
    <w:rsid w:val="000E2A15"/>
    <w:rsid w:val="001122FA"/>
    <w:rsid w:val="001253D7"/>
    <w:rsid w:val="00127D10"/>
    <w:rsid w:val="00150C9A"/>
    <w:rsid w:val="00162780"/>
    <w:rsid w:val="00165617"/>
    <w:rsid w:val="00180AE6"/>
    <w:rsid w:val="00181B52"/>
    <w:rsid w:val="001902A7"/>
    <w:rsid w:val="001A53B2"/>
    <w:rsid w:val="001C13F3"/>
    <w:rsid w:val="001C3AB2"/>
    <w:rsid w:val="001D1D3B"/>
    <w:rsid w:val="0020034F"/>
    <w:rsid w:val="00201A61"/>
    <w:rsid w:val="002204D2"/>
    <w:rsid w:val="00224A6E"/>
    <w:rsid w:val="00231315"/>
    <w:rsid w:val="00255DFB"/>
    <w:rsid w:val="0026593E"/>
    <w:rsid w:val="00267C57"/>
    <w:rsid w:val="00297E1D"/>
    <w:rsid w:val="002C1CD7"/>
    <w:rsid w:val="002C6125"/>
    <w:rsid w:val="002D0685"/>
    <w:rsid w:val="002D76F2"/>
    <w:rsid w:val="002E6399"/>
    <w:rsid w:val="002F62E9"/>
    <w:rsid w:val="00303F11"/>
    <w:rsid w:val="00306AFD"/>
    <w:rsid w:val="00344057"/>
    <w:rsid w:val="0037178D"/>
    <w:rsid w:val="00372F32"/>
    <w:rsid w:val="003925E5"/>
    <w:rsid w:val="003A2116"/>
    <w:rsid w:val="003A211B"/>
    <w:rsid w:val="003A5E91"/>
    <w:rsid w:val="003B532E"/>
    <w:rsid w:val="003C70FC"/>
    <w:rsid w:val="003D2EB4"/>
    <w:rsid w:val="003F41AE"/>
    <w:rsid w:val="00414442"/>
    <w:rsid w:val="0041695A"/>
    <w:rsid w:val="00425495"/>
    <w:rsid w:val="00431BCA"/>
    <w:rsid w:val="0044262E"/>
    <w:rsid w:val="0045542A"/>
    <w:rsid w:val="004648DB"/>
    <w:rsid w:val="0047659D"/>
    <w:rsid w:val="00480F40"/>
    <w:rsid w:val="00497DFD"/>
    <w:rsid w:val="004A5F73"/>
    <w:rsid w:val="004B0831"/>
    <w:rsid w:val="004E20AE"/>
    <w:rsid w:val="004E3E67"/>
    <w:rsid w:val="004E5368"/>
    <w:rsid w:val="004F1318"/>
    <w:rsid w:val="00502664"/>
    <w:rsid w:val="00503270"/>
    <w:rsid w:val="00511920"/>
    <w:rsid w:val="00517A69"/>
    <w:rsid w:val="005226CA"/>
    <w:rsid w:val="00522978"/>
    <w:rsid w:val="00527BE3"/>
    <w:rsid w:val="005327A0"/>
    <w:rsid w:val="00545F84"/>
    <w:rsid w:val="0055128D"/>
    <w:rsid w:val="005611AD"/>
    <w:rsid w:val="00561FDF"/>
    <w:rsid w:val="005A5D3F"/>
    <w:rsid w:val="005F336E"/>
    <w:rsid w:val="005F4729"/>
    <w:rsid w:val="005F47F5"/>
    <w:rsid w:val="00626D0F"/>
    <w:rsid w:val="00630D2A"/>
    <w:rsid w:val="00656092"/>
    <w:rsid w:val="00657E10"/>
    <w:rsid w:val="00662CBD"/>
    <w:rsid w:val="00664F99"/>
    <w:rsid w:val="006809B5"/>
    <w:rsid w:val="00683266"/>
    <w:rsid w:val="006A293B"/>
    <w:rsid w:val="006C4AED"/>
    <w:rsid w:val="006D726C"/>
    <w:rsid w:val="006E45CF"/>
    <w:rsid w:val="006E556A"/>
    <w:rsid w:val="007002D3"/>
    <w:rsid w:val="00704722"/>
    <w:rsid w:val="0070598C"/>
    <w:rsid w:val="00743495"/>
    <w:rsid w:val="00744063"/>
    <w:rsid w:val="007454E2"/>
    <w:rsid w:val="007716B6"/>
    <w:rsid w:val="00774F30"/>
    <w:rsid w:val="007A2A93"/>
    <w:rsid w:val="007B0840"/>
    <w:rsid w:val="007C737D"/>
    <w:rsid w:val="007C744A"/>
    <w:rsid w:val="007E1DA1"/>
    <w:rsid w:val="00805EDA"/>
    <w:rsid w:val="008124D8"/>
    <w:rsid w:val="00813AE8"/>
    <w:rsid w:val="0085154E"/>
    <w:rsid w:val="008518A9"/>
    <w:rsid w:val="00861905"/>
    <w:rsid w:val="008805DE"/>
    <w:rsid w:val="00887739"/>
    <w:rsid w:val="008A169B"/>
    <w:rsid w:val="008B2C57"/>
    <w:rsid w:val="008D4584"/>
    <w:rsid w:val="008F0A55"/>
    <w:rsid w:val="008F1F48"/>
    <w:rsid w:val="008F486F"/>
    <w:rsid w:val="009110BF"/>
    <w:rsid w:val="00921CD2"/>
    <w:rsid w:val="00923336"/>
    <w:rsid w:val="00930393"/>
    <w:rsid w:val="00946350"/>
    <w:rsid w:val="009523E4"/>
    <w:rsid w:val="0095457D"/>
    <w:rsid w:val="00961908"/>
    <w:rsid w:val="00966077"/>
    <w:rsid w:val="00966D5A"/>
    <w:rsid w:val="0097052B"/>
    <w:rsid w:val="00973450"/>
    <w:rsid w:val="00995318"/>
    <w:rsid w:val="009D5812"/>
    <w:rsid w:val="009D5AE1"/>
    <w:rsid w:val="009E1CFC"/>
    <w:rsid w:val="009F351B"/>
    <w:rsid w:val="00A0443E"/>
    <w:rsid w:val="00A05F7A"/>
    <w:rsid w:val="00A131C3"/>
    <w:rsid w:val="00A25D3E"/>
    <w:rsid w:val="00A33E3F"/>
    <w:rsid w:val="00A44AB4"/>
    <w:rsid w:val="00A4553B"/>
    <w:rsid w:val="00A541CC"/>
    <w:rsid w:val="00A71151"/>
    <w:rsid w:val="00A83694"/>
    <w:rsid w:val="00A95E64"/>
    <w:rsid w:val="00AD3F91"/>
    <w:rsid w:val="00AE7AA1"/>
    <w:rsid w:val="00B15532"/>
    <w:rsid w:val="00B24B99"/>
    <w:rsid w:val="00B300F9"/>
    <w:rsid w:val="00B36686"/>
    <w:rsid w:val="00B36C09"/>
    <w:rsid w:val="00B454DA"/>
    <w:rsid w:val="00B534C6"/>
    <w:rsid w:val="00B60045"/>
    <w:rsid w:val="00B61139"/>
    <w:rsid w:val="00B705F6"/>
    <w:rsid w:val="00B8327A"/>
    <w:rsid w:val="00BB3F6C"/>
    <w:rsid w:val="00BD5C88"/>
    <w:rsid w:val="00BF402F"/>
    <w:rsid w:val="00C05605"/>
    <w:rsid w:val="00C12F0B"/>
    <w:rsid w:val="00C176A9"/>
    <w:rsid w:val="00C31FEE"/>
    <w:rsid w:val="00C92ED9"/>
    <w:rsid w:val="00CA08D5"/>
    <w:rsid w:val="00CB2060"/>
    <w:rsid w:val="00CE5227"/>
    <w:rsid w:val="00D07FE9"/>
    <w:rsid w:val="00D40204"/>
    <w:rsid w:val="00D43ED4"/>
    <w:rsid w:val="00D55E1E"/>
    <w:rsid w:val="00D611E7"/>
    <w:rsid w:val="00D61F60"/>
    <w:rsid w:val="00D70251"/>
    <w:rsid w:val="00D74A2D"/>
    <w:rsid w:val="00D751C8"/>
    <w:rsid w:val="00D75F33"/>
    <w:rsid w:val="00D80B03"/>
    <w:rsid w:val="00D82C25"/>
    <w:rsid w:val="00D85B73"/>
    <w:rsid w:val="00DB0ACD"/>
    <w:rsid w:val="00DC7C45"/>
    <w:rsid w:val="00DE499B"/>
    <w:rsid w:val="00DE58B2"/>
    <w:rsid w:val="00DE7F55"/>
    <w:rsid w:val="00E35C60"/>
    <w:rsid w:val="00E35E6D"/>
    <w:rsid w:val="00E42D45"/>
    <w:rsid w:val="00E477B0"/>
    <w:rsid w:val="00E505A8"/>
    <w:rsid w:val="00E80E2A"/>
    <w:rsid w:val="00E82D01"/>
    <w:rsid w:val="00E95BC7"/>
    <w:rsid w:val="00EB0AD4"/>
    <w:rsid w:val="00EB35EE"/>
    <w:rsid w:val="00EE15E6"/>
    <w:rsid w:val="00EF5C16"/>
    <w:rsid w:val="00F05B14"/>
    <w:rsid w:val="00F2759B"/>
    <w:rsid w:val="00F42B00"/>
    <w:rsid w:val="00F45738"/>
    <w:rsid w:val="00F55A8B"/>
    <w:rsid w:val="00F76973"/>
    <w:rsid w:val="00F82466"/>
    <w:rsid w:val="00F921AC"/>
    <w:rsid w:val="00FC72CE"/>
    <w:rsid w:val="00FD05F7"/>
    <w:rsid w:val="00FD2D33"/>
    <w:rsid w:val="00FD4F31"/>
    <w:rsid w:val="00FF5DDF"/>
    <w:rsid w:val="00FF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A9D66"/>
  <w15:chartTrackingRefBased/>
  <w15:docId w15:val="{48A01F06-411E-4A1D-9FD2-690BCA250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="Calibri" w:hAnsi="Georgia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67C57"/>
    <w:rPr>
      <w:sz w:val="17"/>
      <w:szCs w:val="17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267C57"/>
    <w:pPr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semiHidden/>
    <w:rsid w:val="00267C57"/>
  </w:style>
  <w:style w:type="paragraph" w:styleId="llb">
    <w:name w:val="footer"/>
    <w:basedOn w:val="Norml"/>
    <w:link w:val="llbChar"/>
    <w:uiPriority w:val="99"/>
    <w:semiHidden/>
    <w:unhideWhenUsed/>
    <w:rsid w:val="00267C5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267C57"/>
  </w:style>
  <w:style w:type="paragraph" w:customStyle="1" w:styleId="Nincstrkz1">
    <w:name w:val="Nincs térköz1"/>
    <w:uiPriority w:val="1"/>
    <w:qFormat/>
    <w:rsid w:val="00267C57"/>
    <w:rPr>
      <w:sz w:val="22"/>
      <w:szCs w:val="22"/>
      <w:lang w:eastAsia="en-US"/>
    </w:rPr>
  </w:style>
  <w:style w:type="paragraph" w:styleId="Nincstrkz">
    <w:name w:val="No Spacing"/>
    <w:uiPriority w:val="1"/>
    <w:qFormat/>
    <w:rsid w:val="009D5AE1"/>
    <w:rPr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rsid w:val="00297E1D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rsid w:val="00297E1D"/>
    <w:rPr>
      <w:rFonts w:ascii="Tahoma" w:eastAsia="Times New Roman" w:hAnsi="Tahoma" w:cs="Tahoma"/>
      <w:color w:val="212120"/>
      <w:kern w:val="2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192.168.0.22\ecostat\Ecostat\bin\etlapok\sablonok_allergen\etlap_sablon_RTEUV_SzV.do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etlap_sablon_RTEUV_SzV</Template>
  <TotalTime>1</TotalTime>
  <Pages>2</Pages>
  <Words>854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Klé Mónika</dc:creator>
  <cp:keywords/>
  <cp:lastModifiedBy>Klé Mónika</cp:lastModifiedBy>
  <cp:revision>2</cp:revision>
  <cp:lastPrinted>2026-09-25T14:10:00Z</cp:lastPrinted>
  <dcterms:created xsi:type="dcterms:W3CDTF">2026-09-25T14:11:00Z</dcterms:created>
  <dcterms:modified xsi:type="dcterms:W3CDTF">2026-09-25T14:11:00Z</dcterms:modified>
</cp:coreProperties>
</file>